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457272" w:rsidP="00457272" w:rsidRDefault="00EF3000" w14:paraId="351644D2" w14:textId="77777777">
      <w:pPr>
        <w:pStyle w:val="Heading1"/>
        <w:rPr>
          <w:b/>
          <w:bCs/>
          <w:color w:val="6E3894" w:themeColor="accent2"/>
        </w:rPr>
      </w:pPr>
      <w:r w:rsidRPr="00602AB9">
        <w:rPr>
          <w:b/>
          <w:bCs/>
          <w:color w:val="6E3894" w:themeColor="accent2"/>
        </w:rPr>
        <w:t xml:space="preserve">Referee Check Form </w:t>
      </w:r>
    </w:p>
    <w:p w:rsidRPr="00C719C4" w:rsidR="00C719C4" w:rsidP="00C719C4" w:rsidRDefault="00C719C4" w14:paraId="7E585A89" w14:textId="77777777">
      <w:pPr>
        <w:rPr>
          <w:lang w:eastAsia="en-US"/>
        </w:rPr>
      </w:pPr>
    </w:p>
    <w:p w:rsidRPr="00621B66" w:rsidR="00F942C6" w:rsidP="00B10AB7" w:rsidRDefault="00902E02" w14:paraId="325AED1A" w14:textId="656111D3">
      <w:pPr>
        <w:pStyle w:val="BodyCopy"/>
        <w:rPr>
          <w:sz w:val="22"/>
          <w:szCs w:val="22"/>
        </w:rPr>
      </w:pPr>
      <w:r w:rsidRPr="00621B66">
        <w:rPr>
          <w:sz w:val="22"/>
          <w:szCs w:val="22"/>
        </w:rPr>
        <w:t>The referee check form is a tool to help Hiring Managers validate</w:t>
      </w:r>
      <w:r w:rsidR="004770F7">
        <w:rPr>
          <w:sz w:val="22"/>
          <w:szCs w:val="22"/>
        </w:rPr>
        <w:t xml:space="preserve"> a</w:t>
      </w:r>
      <w:r w:rsidRPr="00621B66">
        <w:rPr>
          <w:sz w:val="22"/>
          <w:szCs w:val="22"/>
        </w:rPr>
        <w:t xml:space="preserve"> preferred candidates’ skills and performance when evaluating final suitability </w:t>
      </w:r>
      <w:r w:rsidR="004770F7">
        <w:rPr>
          <w:sz w:val="22"/>
          <w:szCs w:val="22"/>
        </w:rPr>
        <w:t>prior to being</w:t>
      </w:r>
      <w:r w:rsidRPr="00621B66">
        <w:rPr>
          <w:sz w:val="22"/>
          <w:szCs w:val="22"/>
        </w:rPr>
        <w:t xml:space="preserve"> appointed to a position.</w:t>
      </w:r>
    </w:p>
    <w:p w:rsidRPr="00621B66" w:rsidR="00902E02" w:rsidP="00B10AB7" w:rsidRDefault="00902E02" w14:paraId="6546DCDA" w14:textId="77777777">
      <w:pPr>
        <w:pStyle w:val="BodyCopy"/>
        <w:rPr>
          <w:sz w:val="22"/>
          <w:szCs w:val="22"/>
        </w:rPr>
      </w:pPr>
      <w:r w:rsidRPr="00621B66">
        <w:rPr>
          <w:sz w:val="22"/>
          <w:szCs w:val="22"/>
        </w:rPr>
        <w:t xml:space="preserve">The referee form should be used by Hiring Managers to clarify the following points with the candidate’s referee: </w:t>
      </w:r>
    </w:p>
    <w:p w:rsidRPr="00621B66" w:rsidR="00454812" w:rsidP="00F21E51" w:rsidRDefault="00902E02" w14:paraId="6A93924D" w14:textId="77777777">
      <w:pPr>
        <w:pStyle w:val="Bullet"/>
        <w:rPr>
          <w:sz w:val="22"/>
          <w:szCs w:val="22"/>
        </w:rPr>
      </w:pPr>
      <w:r w:rsidRPr="00621B66">
        <w:rPr>
          <w:sz w:val="22"/>
          <w:szCs w:val="22"/>
        </w:rPr>
        <w:t>Skillset in comparison to requirements of the role</w:t>
      </w:r>
    </w:p>
    <w:p w:rsidRPr="00621B66" w:rsidR="00902E02" w:rsidP="00902E02" w:rsidRDefault="00902E02" w14:paraId="3A607E85" w14:textId="77777777">
      <w:pPr>
        <w:pStyle w:val="Bullet"/>
        <w:rPr>
          <w:sz w:val="22"/>
          <w:szCs w:val="22"/>
        </w:rPr>
      </w:pPr>
      <w:r w:rsidRPr="00621B66">
        <w:rPr>
          <w:sz w:val="22"/>
          <w:szCs w:val="22"/>
        </w:rPr>
        <w:t>Past performance</w:t>
      </w:r>
    </w:p>
    <w:p w:rsidRPr="00621B66" w:rsidR="00902E02" w:rsidP="00902E02" w:rsidRDefault="00902E02" w14:paraId="22E29966" w14:textId="77777777">
      <w:pPr>
        <w:pStyle w:val="Bullet"/>
        <w:rPr>
          <w:sz w:val="22"/>
          <w:szCs w:val="22"/>
        </w:rPr>
      </w:pPr>
      <w:r w:rsidRPr="00621B66">
        <w:rPr>
          <w:sz w:val="22"/>
          <w:szCs w:val="22"/>
        </w:rPr>
        <w:t>Interpersonal skills</w:t>
      </w:r>
    </w:p>
    <w:p w:rsidRPr="00621B66" w:rsidR="00902E02" w:rsidP="00902E02" w:rsidRDefault="00902E02" w14:paraId="6A2392CD" w14:textId="77777777">
      <w:pPr>
        <w:pStyle w:val="Bullet"/>
        <w:rPr>
          <w:sz w:val="22"/>
          <w:szCs w:val="22"/>
        </w:rPr>
      </w:pPr>
      <w:r w:rsidRPr="00621B66">
        <w:rPr>
          <w:sz w:val="22"/>
          <w:szCs w:val="22"/>
        </w:rPr>
        <w:t>Reliability</w:t>
      </w:r>
    </w:p>
    <w:p w:rsidRPr="00621B66" w:rsidR="00621B66" w:rsidP="00621B66" w:rsidRDefault="0044592B" w14:paraId="7007A5E3" w14:textId="57F2F9FA">
      <w:pPr>
        <w:pStyle w:val="Bullet"/>
        <w:rPr>
          <w:sz w:val="22"/>
          <w:szCs w:val="22"/>
        </w:rPr>
      </w:pPr>
      <w:r w:rsidRPr="00621B66">
        <w:rPr>
          <w:sz w:val="22"/>
          <w:szCs w:val="22"/>
        </w:rPr>
        <w:t>Address</w:t>
      </w:r>
      <w:r w:rsidRPr="00621B66" w:rsidR="00902E02">
        <w:rPr>
          <w:sz w:val="22"/>
          <w:szCs w:val="22"/>
        </w:rPr>
        <w:t xml:space="preserve"> gaps in employment</w:t>
      </w:r>
    </w:p>
    <w:p w:rsidRPr="00621B66" w:rsidR="00621B66" w:rsidP="00621B66" w:rsidRDefault="00621B66" w14:paraId="2D96B729" w14:textId="77777777">
      <w:pPr>
        <w:pStyle w:val="Bullet"/>
        <w:numPr>
          <w:ilvl w:val="0"/>
          <w:numId w:val="0"/>
        </w:numPr>
        <w:rPr>
          <w:sz w:val="22"/>
          <w:szCs w:val="22"/>
        </w:rPr>
      </w:pPr>
    </w:p>
    <w:p w:rsidRPr="00621B66" w:rsidR="00621B66" w:rsidP="00621B66" w:rsidRDefault="00621B66" w14:paraId="1D71BDDD" w14:textId="77777777">
      <w:pPr>
        <w:pStyle w:val="Bullet"/>
        <w:numPr>
          <w:ilvl w:val="0"/>
          <w:numId w:val="0"/>
        </w:numPr>
        <w:ind w:left="425" w:hanging="425"/>
        <w:jc w:val="both"/>
        <w:rPr>
          <w:sz w:val="22"/>
          <w:szCs w:val="22"/>
        </w:rPr>
      </w:pPr>
      <w:r w:rsidRPr="00621B66">
        <w:rPr>
          <w:sz w:val="22"/>
          <w:szCs w:val="22"/>
        </w:rPr>
        <w:t xml:space="preserve">When completing the referee check it is important to confirm the referee is a suitable referee. </w:t>
      </w:r>
    </w:p>
    <w:p w:rsidRPr="00621B66" w:rsidR="00621B66" w:rsidP="00621B66" w:rsidRDefault="00621B66" w14:paraId="5843005C" w14:textId="0CD89368">
      <w:pPr>
        <w:pStyle w:val="Bullet"/>
        <w:numPr>
          <w:ilvl w:val="0"/>
          <w:numId w:val="0"/>
        </w:numPr>
        <w:rPr>
          <w:sz w:val="22"/>
          <w:szCs w:val="22"/>
        </w:rPr>
      </w:pPr>
      <w:r w:rsidRPr="00621B66">
        <w:rPr>
          <w:sz w:val="22"/>
          <w:szCs w:val="22"/>
        </w:rPr>
        <w:t xml:space="preserve">Referees should be past managers or have an appropriate current/past working relationship with the candidate.  Referees should not have a personal relationship </w:t>
      </w:r>
      <w:r w:rsidR="004770F7">
        <w:rPr>
          <w:sz w:val="22"/>
          <w:szCs w:val="22"/>
        </w:rPr>
        <w:t xml:space="preserve">with </w:t>
      </w:r>
      <w:r w:rsidRPr="00621B66">
        <w:rPr>
          <w:sz w:val="22"/>
          <w:szCs w:val="22"/>
        </w:rPr>
        <w:t xml:space="preserve">the candidate for e.g. Friend/Family member. If you are unsure whether the referee is suitable, please confirm with your recruitment team prior to undertaking the reference check. </w:t>
      </w:r>
    </w:p>
    <w:p w:rsidRPr="00621B66" w:rsidR="00621B66" w:rsidP="00621B66" w:rsidRDefault="00621B66" w14:paraId="30C17B19" w14:textId="77777777">
      <w:pPr>
        <w:pStyle w:val="Bullet"/>
        <w:numPr>
          <w:ilvl w:val="0"/>
          <w:numId w:val="0"/>
        </w:numPr>
        <w:jc w:val="both"/>
        <w:rPr>
          <w:sz w:val="22"/>
          <w:szCs w:val="22"/>
        </w:rPr>
      </w:pPr>
    </w:p>
    <w:p w:rsidR="00621B66" w:rsidP="00621B66" w:rsidRDefault="00621B66" w14:paraId="07891399" w14:textId="41E69B08">
      <w:pPr>
        <w:pStyle w:val="Bullet"/>
        <w:numPr>
          <w:ilvl w:val="0"/>
          <w:numId w:val="0"/>
        </w:numPr>
        <w:rPr>
          <w:sz w:val="22"/>
          <w:szCs w:val="22"/>
        </w:rPr>
      </w:pPr>
      <w:r w:rsidRPr="00621B66">
        <w:rPr>
          <w:sz w:val="22"/>
          <w:szCs w:val="22"/>
        </w:rPr>
        <w:t>Reference checks can be completed via phone, or the template can be emailed to the noted referee.  When emailing the reference check template, it is a good idea to attach the position description so the referee understands what the</w:t>
      </w:r>
      <w:r w:rsidR="004916A9">
        <w:rPr>
          <w:sz w:val="22"/>
          <w:szCs w:val="22"/>
        </w:rPr>
        <w:t xml:space="preserve"> selection</w:t>
      </w:r>
      <w:r w:rsidRPr="00621B66">
        <w:rPr>
          <w:sz w:val="22"/>
          <w:szCs w:val="22"/>
        </w:rPr>
        <w:t xml:space="preserve"> criteria for your role is and can verify the </w:t>
      </w:r>
      <w:r w:rsidRPr="00621B66" w:rsidR="004770F7">
        <w:rPr>
          <w:sz w:val="22"/>
          <w:szCs w:val="22"/>
        </w:rPr>
        <w:t>candidate’s</w:t>
      </w:r>
      <w:r w:rsidRPr="00621B66">
        <w:rPr>
          <w:sz w:val="22"/>
          <w:szCs w:val="22"/>
        </w:rPr>
        <w:t xml:space="preserve"> suitability against the CHS position.</w:t>
      </w:r>
    </w:p>
    <w:p w:rsidRPr="00621B66" w:rsidR="00C719C4" w:rsidP="00621B66" w:rsidRDefault="00C719C4" w14:paraId="4F1AE768" w14:textId="77777777">
      <w:pPr>
        <w:pStyle w:val="Bullet"/>
        <w:numPr>
          <w:ilvl w:val="0"/>
          <w:numId w:val="0"/>
        </w:numPr>
        <w:rPr>
          <w:sz w:val="22"/>
          <w:szCs w:val="22"/>
        </w:rPr>
      </w:pPr>
    </w:p>
    <w:p w:rsidR="0044592B" w:rsidP="00621B66" w:rsidRDefault="0044592B" w14:paraId="215C9033" w14:textId="64C27DC1">
      <w:pPr>
        <w:pStyle w:val="Bullet"/>
        <w:numPr>
          <w:ilvl w:val="0"/>
          <w:numId w:val="0"/>
        </w:num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32"/>
        <w:gridCol w:w="386"/>
        <w:gridCol w:w="5176"/>
      </w:tblGrid>
      <w:tr w:rsidR="0044592B" w:rsidTr="2DF6D993" w14:paraId="486952BC" w14:textId="77777777">
        <w:tc>
          <w:tcPr>
            <w:tcW w:w="4632" w:type="dxa"/>
            <w:shd w:val="clear" w:color="auto" w:fill="6E3894" w:themeFill="accent2"/>
            <w:tcMar/>
            <w:vAlign w:val="center"/>
          </w:tcPr>
          <w:p w:rsidRPr="00E83B2D" w:rsidR="0044592B" w:rsidP="2DF6D993" w:rsidRDefault="0044592B" w14:paraId="7714AAB3" w14:textId="3E3FEC25">
            <w:pPr>
              <w:spacing w:before="60" w:after="60"/>
              <w:rPr>
                <w:b w:val="1"/>
                <w:bCs w:val="1"/>
                <w:color w:val="FFFFFF" w:themeColor="background1" w:themeTint="FF" w:themeShade="FF"/>
              </w:rPr>
            </w:pPr>
            <w:r w:rsidRPr="2DF6D993" w:rsidR="0044592B">
              <w:rPr>
                <w:b w:val="1"/>
                <w:bCs w:val="1"/>
                <w:color w:val="FFFFFF" w:themeColor="background1" w:themeTint="FF" w:themeShade="FF"/>
              </w:rPr>
              <w:t>Candidate</w:t>
            </w:r>
            <w:r w:rsidRPr="2DF6D993" w:rsidR="72A69DAB">
              <w:rPr>
                <w:b w:val="1"/>
                <w:bCs w:val="1"/>
                <w:color w:val="FFFFFF" w:themeColor="background1" w:themeTint="FF" w:themeShade="FF"/>
              </w:rPr>
              <w:t>’</w:t>
            </w:r>
            <w:r w:rsidRPr="2DF6D993" w:rsidR="0044592B">
              <w:rPr>
                <w:b w:val="1"/>
                <w:bCs w:val="1"/>
                <w:color w:val="FFFFFF" w:themeColor="background1" w:themeTint="FF" w:themeShade="FF"/>
              </w:rPr>
              <w:t>s Name:</w:t>
            </w:r>
          </w:p>
        </w:tc>
        <w:tc>
          <w:tcPr>
            <w:tcW w:w="5562" w:type="dxa"/>
            <w:gridSpan w:val="2"/>
            <w:tcMar/>
            <w:vAlign w:val="center"/>
          </w:tcPr>
          <w:p w:rsidR="009E5428" w:rsidP="00B21681" w:rsidRDefault="009E5428" w14:paraId="74BB16DF" w14:textId="77777777"/>
        </w:tc>
      </w:tr>
      <w:tr w:rsidR="0044592B" w:rsidTr="2DF6D993" w14:paraId="50E8431B" w14:textId="77777777">
        <w:tc>
          <w:tcPr>
            <w:tcW w:w="4632" w:type="dxa"/>
            <w:shd w:val="clear" w:color="auto" w:fill="6E3894" w:themeFill="accent2"/>
            <w:tcMar/>
            <w:vAlign w:val="center"/>
          </w:tcPr>
          <w:p w:rsidRPr="00E83B2D" w:rsidR="0044592B" w:rsidP="00B21681" w:rsidRDefault="0044592B" w14:paraId="0B97DB87" w14:textId="77777777">
            <w:pPr>
              <w:spacing w:before="60" w:after="60"/>
              <w:rPr>
                <w:b/>
              </w:rPr>
            </w:pPr>
            <w:r w:rsidRPr="00E83B2D">
              <w:rPr>
                <w:b/>
                <w:color w:val="FFFFFF" w:themeColor="background1"/>
              </w:rPr>
              <w:t>Position Applied For:</w:t>
            </w:r>
          </w:p>
        </w:tc>
        <w:tc>
          <w:tcPr>
            <w:tcW w:w="5562" w:type="dxa"/>
            <w:gridSpan w:val="2"/>
            <w:tcMar/>
            <w:vAlign w:val="center"/>
          </w:tcPr>
          <w:p w:rsidR="009E5428" w:rsidP="00B21681" w:rsidRDefault="009E5428" w14:paraId="779CAEBB" w14:textId="77777777"/>
        </w:tc>
      </w:tr>
      <w:tr w:rsidR="0044592B" w:rsidTr="2DF6D993" w14:paraId="64737967" w14:textId="77777777">
        <w:tc>
          <w:tcPr>
            <w:tcW w:w="4632" w:type="dxa"/>
            <w:shd w:val="clear" w:color="auto" w:fill="6E3894" w:themeFill="accent2"/>
            <w:tcMar/>
            <w:vAlign w:val="center"/>
          </w:tcPr>
          <w:p w:rsidRPr="00E83B2D" w:rsidR="0044592B" w:rsidP="00B21681" w:rsidRDefault="0044592B" w14:paraId="7963305B" w14:textId="77777777">
            <w:pPr>
              <w:spacing w:before="60" w:after="60"/>
              <w:rPr>
                <w:b/>
              </w:rPr>
            </w:pPr>
            <w:r w:rsidRPr="00E83B2D">
              <w:rPr>
                <w:b/>
                <w:color w:val="FFFFFF" w:themeColor="background1"/>
              </w:rPr>
              <w:t xml:space="preserve">Date of reference check: </w:t>
            </w:r>
          </w:p>
        </w:tc>
        <w:sdt>
          <w:sdtPr>
            <w:id w:val="1608309980"/>
            <w:placeholder>
              <w:docPart w:val="DefaultPlaceholder_-1854013437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5562" w:type="dxa"/>
                <w:gridSpan w:val="2"/>
                <w:tcMar/>
                <w:vAlign w:val="center"/>
              </w:tcPr>
              <w:p w:rsidR="009E5428" w:rsidP="00B21681" w:rsidRDefault="00E83B2D" w14:paraId="4143E34B" w14:textId="013936AF">
                <w:r w:rsidRPr="00C465F7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44592B" w:rsidTr="2DF6D993" w14:paraId="592DF6D1" w14:textId="77777777">
        <w:tc>
          <w:tcPr>
            <w:tcW w:w="4632" w:type="dxa"/>
            <w:shd w:val="clear" w:color="auto" w:fill="6E3894" w:themeFill="accent2"/>
            <w:tcMar/>
            <w:vAlign w:val="center"/>
          </w:tcPr>
          <w:p w:rsidRPr="00E83B2D" w:rsidR="0044592B" w:rsidP="00B21681" w:rsidRDefault="0044592B" w14:paraId="3D05575C" w14:textId="77777777">
            <w:pPr>
              <w:spacing w:before="60" w:after="60"/>
              <w:rPr>
                <w:b/>
              </w:rPr>
            </w:pPr>
            <w:r w:rsidRPr="00E83B2D">
              <w:rPr>
                <w:b/>
                <w:color w:val="FFFFFF" w:themeColor="background1"/>
              </w:rPr>
              <w:t>Referee Name and phone number/email address:</w:t>
            </w:r>
          </w:p>
        </w:tc>
        <w:tc>
          <w:tcPr>
            <w:tcW w:w="5562" w:type="dxa"/>
            <w:gridSpan w:val="2"/>
            <w:tcMar/>
            <w:vAlign w:val="center"/>
          </w:tcPr>
          <w:p w:rsidR="00E83B2D" w:rsidP="00B21681" w:rsidRDefault="00E83B2D" w14:paraId="294BBA11" w14:textId="77777777"/>
        </w:tc>
      </w:tr>
      <w:tr w:rsidR="0044592B" w:rsidTr="2DF6D993" w14:paraId="6617F00F" w14:textId="77777777">
        <w:tc>
          <w:tcPr>
            <w:tcW w:w="4632" w:type="dxa"/>
            <w:shd w:val="clear" w:color="auto" w:fill="6E3894" w:themeFill="accent2"/>
            <w:tcMar/>
            <w:vAlign w:val="center"/>
          </w:tcPr>
          <w:p w:rsidRPr="00E83B2D" w:rsidR="0044592B" w:rsidP="00B21681" w:rsidRDefault="0044592B" w14:paraId="53628531" w14:textId="77777777">
            <w:pPr>
              <w:spacing w:before="60" w:after="60"/>
              <w:rPr>
                <w:b/>
              </w:rPr>
            </w:pPr>
            <w:r w:rsidRPr="00E83B2D">
              <w:rPr>
                <w:b/>
                <w:color w:val="FFFFFF" w:themeColor="background1"/>
              </w:rPr>
              <w:t xml:space="preserve">Referee Position Title: </w:t>
            </w:r>
          </w:p>
        </w:tc>
        <w:tc>
          <w:tcPr>
            <w:tcW w:w="5562" w:type="dxa"/>
            <w:gridSpan w:val="2"/>
            <w:tcMar/>
            <w:vAlign w:val="center"/>
          </w:tcPr>
          <w:p w:rsidR="009E5428" w:rsidP="00B21681" w:rsidRDefault="009E5428" w14:paraId="645D306F" w14:textId="77777777"/>
        </w:tc>
      </w:tr>
      <w:tr w:rsidR="0044592B" w:rsidTr="2DF6D993" w14:paraId="7CCCC22C" w14:textId="77777777">
        <w:tc>
          <w:tcPr>
            <w:tcW w:w="4632" w:type="dxa"/>
            <w:shd w:val="clear" w:color="auto" w:fill="6E3894" w:themeFill="accent2"/>
            <w:tcMar/>
            <w:vAlign w:val="center"/>
          </w:tcPr>
          <w:p w:rsidRPr="00E83B2D" w:rsidR="0044592B" w:rsidP="00B21681" w:rsidRDefault="0044592B" w14:paraId="3F615234" w14:textId="77777777">
            <w:pPr>
              <w:spacing w:before="60" w:after="60"/>
              <w:rPr>
                <w:b/>
              </w:rPr>
            </w:pPr>
            <w:r w:rsidRPr="00E83B2D">
              <w:rPr>
                <w:b/>
                <w:color w:val="FFFFFF" w:themeColor="background1"/>
              </w:rPr>
              <w:t xml:space="preserve">Referee </w:t>
            </w:r>
            <w:proofErr w:type="spellStart"/>
            <w:r w:rsidRPr="00E83B2D">
              <w:rPr>
                <w:b/>
                <w:color w:val="FFFFFF" w:themeColor="background1"/>
              </w:rPr>
              <w:t>Organisation</w:t>
            </w:r>
            <w:proofErr w:type="spellEnd"/>
            <w:r w:rsidRPr="00E83B2D" w:rsidR="009E5428">
              <w:rPr>
                <w:b/>
                <w:color w:val="FFFFFF" w:themeColor="background1"/>
              </w:rPr>
              <w:t>:</w:t>
            </w:r>
          </w:p>
        </w:tc>
        <w:tc>
          <w:tcPr>
            <w:tcW w:w="5562" w:type="dxa"/>
            <w:gridSpan w:val="2"/>
            <w:tcMar/>
            <w:vAlign w:val="center"/>
          </w:tcPr>
          <w:p w:rsidR="009E5428" w:rsidP="00B21681" w:rsidRDefault="009E5428" w14:paraId="4F43F2F7" w14:textId="77777777"/>
        </w:tc>
      </w:tr>
      <w:tr w:rsidR="0044592B" w:rsidTr="2DF6D993" w14:paraId="525F3C1B" w14:textId="77777777">
        <w:tc>
          <w:tcPr>
            <w:tcW w:w="4632" w:type="dxa"/>
            <w:shd w:val="clear" w:color="auto" w:fill="6E3894" w:themeFill="accent2"/>
            <w:tcMar/>
            <w:vAlign w:val="center"/>
          </w:tcPr>
          <w:p w:rsidR="0044592B" w:rsidP="00E83B2D" w:rsidRDefault="0044592B" w14:paraId="0E299707" w14:textId="2CFB3A12">
            <w:pPr>
              <w:spacing w:before="60" w:after="60"/>
              <w:rPr>
                <w:b/>
                <w:color w:val="FFFFFF" w:themeColor="background1"/>
              </w:rPr>
            </w:pPr>
            <w:r w:rsidRPr="00E83B2D">
              <w:rPr>
                <w:b/>
                <w:color w:val="FFFFFF" w:themeColor="background1"/>
              </w:rPr>
              <w:t>How was referee check undertaken?</w:t>
            </w:r>
          </w:p>
          <w:p w:rsidRPr="00E83B2D" w:rsidR="00E83B2D" w:rsidP="00B21681" w:rsidRDefault="00E83B2D" w14:paraId="56420705" w14:textId="77777777">
            <w:pPr>
              <w:spacing w:before="60" w:after="60"/>
              <w:rPr>
                <w:b/>
              </w:rPr>
            </w:pPr>
          </w:p>
        </w:tc>
        <w:tc>
          <w:tcPr>
            <w:tcW w:w="5562" w:type="dxa"/>
            <w:gridSpan w:val="2"/>
            <w:tcMar/>
            <w:vAlign w:val="center"/>
          </w:tcPr>
          <w:p w:rsidRPr="00DB51C7" w:rsidR="0044592B" w:rsidP="00B21681" w:rsidRDefault="0044592B" w14:paraId="29FC6298" w14:textId="2EDD1336">
            <w:r>
              <w:t xml:space="preserve"> </w:t>
            </w:r>
            <w:sdt>
              <w:sdtPr>
                <w:alias w:val="Please select appropriate answer"/>
                <w:tag w:val="Please select appropriate answer"/>
                <w:id w:val="-1577282572"/>
                <w:placeholder>
                  <w:docPart w:val="DefaultPlaceholder_-1854013438"/>
                </w:placeholder>
                <w:showingPlcHdr/>
                <w:dropDownList>
                  <w:listItem w:value="Choose an item."/>
                  <w:listItem w:displayText="Verbal" w:value="Verbal"/>
                  <w:listItem w:displayText="Written" w:value="Written"/>
                </w:dropDownList>
              </w:sdtPr>
              <w:sdtEndPr/>
              <w:sdtContent>
                <w:r w:rsidRPr="00C465F7" w:rsidR="001D4EAB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Pr="00EA64E6" w:rsidR="0044592B" w:rsidTr="2DF6D993" w14:paraId="77AE4E94" w14:textId="77777777">
        <w:tc>
          <w:tcPr>
            <w:tcW w:w="4632" w:type="dxa"/>
            <w:shd w:val="clear" w:color="auto" w:fill="6E3894" w:themeFill="accent2"/>
            <w:tcMar/>
            <w:vAlign w:val="center"/>
          </w:tcPr>
          <w:p w:rsidRPr="00E83B2D" w:rsidR="0044592B" w:rsidP="00B21681" w:rsidRDefault="0044592B" w14:paraId="2A91BE50" w14:textId="77777777">
            <w:pPr>
              <w:spacing w:before="60" w:after="60"/>
              <w:rPr>
                <w:b/>
              </w:rPr>
            </w:pPr>
            <w:r w:rsidRPr="00E83B2D">
              <w:rPr>
                <w:b/>
                <w:color w:val="FFFFFF" w:themeColor="background1"/>
              </w:rPr>
              <w:lastRenderedPageBreak/>
              <w:t xml:space="preserve">Were you the </w:t>
            </w:r>
            <w:r w:rsidRPr="00E83B2D" w:rsidR="00602AB9">
              <w:rPr>
                <w:b/>
                <w:color w:val="FFFFFF" w:themeColor="background1"/>
              </w:rPr>
              <w:t>candidate’s</w:t>
            </w:r>
            <w:r w:rsidRPr="00E83B2D">
              <w:rPr>
                <w:b/>
                <w:color w:val="FFFFFF" w:themeColor="background1"/>
              </w:rPr>
              <w:t xml:space="preserve"> manager?</w:t>
            </w:r>
          </w:p>
        </w:tc>
        <w:tc>
          <w:tcPr>
            <w:tcW w:w="5562" w:type="dxa"/>
            <w:gridSpan w:val="2"/>
            <w:tcMar/>
            <w:vAlign w:val="center"/>
          </w:tcPr>
          <w:p w:rsidR="00E83B2D" w:rsidP="00B21681" w:rsidRDefault="00E83B2D" w14:paraId="6D87E412" w14:textId="77777777">
            <w:pPr>
              <w:spacing w:before="60" w:after="60"/>
              <w:rPr>
                <w:bCs/>
              </w:rPr>
            </w:pPr>
          </w:p>
          <w:sdt>
            <w:sdtPr>
              <w:rPr>
                <w:bCs/>
              </w:rPr>
              <w:alias w:val="Please select appropriate answer"/>
              <w:tag w:val="Please select appropriate answer"/>
              <w:id w:val="-139117432"/>
              <w:placeholder>
                <w:docPart w:val="DefaultPlaceholder_-1854013438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/>
            <w:sdtContent>
              <w:p w:rsidRPr="00BD39A9" w:rsidR="009E5428" w:rsidP="00B21681" w:rsidRDefault="001D4EAB" w14:paraId="5F02561C" w14:textId="4F62437F">
                <w:pPr>
                  <w:spacing w:before="60" w:after="60"/>
                  <w:rPr>
                    <w:bCs/>
                  </w:rPr>
                </w:pPr>
                <w:r w:rsidRPr="00C465F7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Pr="00EA64E6" w:rsidR="0044592B" w:rsidTr="2DF6D993" w14:paraId="441201F9" w14:textId="77777777">
        <w:tc>
          <w:tcPr>
            <w:tcW w:w="4632" w:type="dxa"/>
            <w:shd w:val="clear" w:color="auto" w:fill="6E3894" w:themeFill="accent2"/>
            <w:tcMar/>
            <w:vAlign w:val="center"/>
          </w:tcPr>
          <w:p w:rsidRPr="00EA64E6" w:rsidR="0044592B" w:rsidP="00B21681" w:rsidRDefault="0044592B" w14:paraId="75097EDF" w14:textId="77777777">
            <w:pPr>
              <w:spacing w:before="60" w:after="60"/>
              <w:rPr>
                <w:b/>
              </w:rPr>
            </w:pPr>
            <w:r w:rsidRPr="0044592B">
              <w:rPr>
                <w:b/>
                <w:color w:val="FFFFFF" w:themeColor="background1"/>
              </w:rPr>
              <w:t xml:space="preserve">If </w:t>
            </w:r>
            <w:r>
              <w:rPr>
                <w:b/>
                <w:color w:val="FFFFFF" w:themeColor="background1"/>
              </w:rPr>
              <w:t xml:space="preserve">you were not the </w:t>
            </w:r>
            <w:r w:rsidR="00602AB9">
              <w:rPr>
                <w:b/>
                <w:color w:val="FFFFFF" w:themeColor="background1"/>
              </w:rPr>
              <w:t>candidate’s</w:t>
            </w:r>
            <w:r>
              <w:rPr>
                <w:b/>
                <w:color w:val="FFFFFF" w:themeColor="background1"/>
              </w:rPr>
              <w:t xml:space="preserve"> manager, please explain your working relationship with the candidate?</w:t>
            </w:r>
          </w:p>
        </w:tc>
        <w:tc>
          <w:tcPr>
            <w:tcW w:w="5562" w:type="dxa"/>
            <w:gridSpan w:val="2"/>
            <w:tcMar/>
            <w:vAlign w:val="center"/>
          </w:tcPr>
          <w:p w:rsidRPr="00EA64E6" w:rsidR="0044592B" w:rsidP="00B21681" w:rsidRDefault="0044592B" w14:paraId="08551BA3" w14:textId="77777777">
            <w:pPr>
              <w:spacing w:before="60" w:after="60"/>
              <w:rPr>
                <w:b/>
              </w:rPr>
            </w:pPr>
          </w:p>
        </w:tc>
      </w:tr>
      <w:tr w:rsidRPr="00EA64E6" w:rsidR="0044592B" w:rsidTr="2DF6D993" w14:paraId="22569251" w14:textId="77777777">
        <w:tc>
          <w:tcPr>
            <w:tcW w:w="4632" w:type="dxa"/>
            <w:shd w:val="clear" w:color="auto" w:fill="6E3894" w:themeFill="accent2"/>
            <w:tcMar/>
            <w:vAlign w:val="center"/>
          </w:tcPr>
          <w:p w:rsidRPr="00EA64E6" w:rsidR="0044592B" w:rsidP="2DF6D993" w:rsidRDefault="0044592B" w14:paraId="01E28B6C" w14:textId="12D9D82E">
            <w:pPr>
              <w:spacing w:before="60" w:after="60"/>
              <w:rPr>
                <w:b w:val="1"/>
                <w:bCs w:val="1"/>
              </w:rPr>
            </w:pPr>
            <w:r w:rsidRPr="2DF6D993" w:rsidR="0044592B">
              <w:rPr>
                <w:b w:val="1"/>
                <w:bCs w:val="1"/>
                <w:color w:val="FFFFFF" w:themeColor="background1" w:themeTint="FF" w:themeShade="FF"/>
              </w:rPr>
              <w:t xml:space="preserve">What was the </w:t>
            </w:r>
            <w:r w:rsidRPr="2DF6D993" w:rsidR="0044592B">
              <w:rPr>
                <w:b w:val="1"/>
                <w:bCs w:val="1"/>
                <w:color w:val="FFFFFF" w:themeColor="background1" w:themeTint="FF" w:themeShade="FF"/>
              </w:rPr>
              <w:t>candidate</w:t>
            </w:r>
            <w:r w:rsidRPr="2DF6D993" w:rsidR="6DE756AA">
              <w:rPr>
                <w:b w:val="1"/>
                <w:bCs w:val="1"/>
                <w:color w:val="FFFFFF" w:themeColor="background1" w:themeTint="FF" w:themeShade="FF"/>
              </w:rPr>
              <w:t>’</w:t>
            </w:r>
            <w:r w:rsidRPr="2DF6D993" w:rsidR="0044592B">
              <w:rPr>
                <w:b w:val="1"/>
                <w:bCs w:val="1"/>
                <w:color w:val="FFFFFF" w:themeColor="background1" w:themeTint="FF" w:themeShade="FF"/>
              </w:rPr>
              <w:t>s</w:t>
            </w:r>
            <w:r w:rsidRPr="2DF6D993" w:rsidR="0044592B">
              <w:rPr>
                <w:b w:val="1"/>
                <w:bCs w:val="1"/>
                <w:color w:val="FFFFFF" w:themeColor="background1" w:themeTint="FF" w:themeShade="FF"/>
              </w:rPr>
              <w:t xml:space="preserve"> position within your </w:t>
            </w:r>
            <w:r w:rsidRPr="2DF6D993" w:rsidR="0044592B">
              <w:rPr>
                <w:b w:val="1"/>
                <w:bCs w:val="1"/>
                <w:color w:val="FFFFFF" w:themeColor="background1" w:themeTint="FF" w:themeShade="FF"/>
              </w:rPr>
              <w:t>organi</w:t>
            </w:r>
            <w:r w:rsidRPr="2DF6D993" w:rsidR="00602AB9">
              <w:rPr>
                <w:b w:val="1"/>
                <w:bCs w:val="1"/>
                <w:color w:val="FFFFFF" w:themeColor="background1" w:themeTint="FF" w:themeShade="FF"/>
              </w:rPr>
              <w:t>s</w:t>
            </w:r>
            <w:r w:rsidRPr="2DF6D993" w:rsidR="0044592B">
              <w:rPr>
                <w:b w:val="1"/>
                <w:bCs w:val="1"/>
                <w:color w:val="FFFFFF" w:themeColor="background1" w:themeTint="FF" w:themeShade="FF"/>
              </w:rPr>
              <w:t>ation</w:t>
            </w:r>
            <w:r w:rsidRPr="2DF6D993" w:rsidR="0044592B">
              <w:rPr>
                <w:b w:val="1"/>
                <w:bCs w:val="1"/>
                <w:color w:val="FFFFFF" w:themeColor="background1" w:themeTint="FF" w:themeShade="FF"/>
              </w:rPr>
              <w:t>?</w:t>
            </w:r>
          </w:p>
        </w:tc>
        <w:tc>
          <w:tcPr>
            <w:tcW w:w="5562" w:type="dxa"/>
            <w:gridSpan w:val="2"/>
            <w:tcMar/>
            <w:vAlign w:val="center"/>
          </w:tcPr>
          <w:p w:rsidR="0044592B" w:rsidP="00B21681" w:rsidRDefault="0044592B" w14:paraId="6B0B592A" w14:textId="77777777">
            <w:pPr>
              <w:spacing w:before="60" w:after="60"/>
              <w:rPr>
                <w:bCs/>
              </w:rPr>
            </w:pPr>
          </w:p>
          <w:p w:rsidRPr="00BD39A9" w:rsidR="009E5428" w:rsidP="00B21681" w:rsidRDefault="009E5428" w14:paraId="2D68A389" w14:textId="77777777">
            <w:pPr>
              <w:spacing w:before="60" w:after="60"/>
              <w:rPr>
                <w:bCs/>
              </w:rPr>
            </w:pPr>
          </w:p>
        </w:tc>
      </w:tr>
      <w:tr w:rsidRPr="00EA64E6" w:rsidR="0044592B" w:rsidTr="2DF6D993" w14:paraId="5529DF02" w14:textId="77777777">
        <w:tc>
          <w:tcPr>
            <w:tcW w:w="4632" w:type="dxa"/>
            <w:shd w:val="clear" w:color="auto" w:fill="6E3894" w:themeFill="accent2"/>
            <w:tcMar/>
            <w:vAlign w:val="center"/>
          </w:tcPr>
          <w:p w:rsidRPr="00EA64E6" w:rsidR="0044592B" w:rsidP="00B21681" w:rsidRDefault="0044592B" w14:paraId="6E37F534" w14:textId="77777777">
            <w:pPr>
              <w:spacing w:before="60" w:after="60"/>
              <w:rPr>
                <w:b/>
              </w:rPr>
            </w:pPr>
            <w:r w:rsidRPr="0044592B">
              <w:rPr>
                <w:b/>
                <w:color w:val="FFFFFF" w:themeColor="background1"/>
              </w:rPr>
              <w:t>How long did you manage/work with the candidate?</w:t>
            </w:r>
          </w:p>
        </w:tc>
        <w:tc>
          <w:tcPr>
            <w:tcW w:w="5562" w:type="dxa"/>
            <w:gridSpan w:val="2"/>
            <w:tcMar/>
            <w:vAlign w:val="center"/>
          </w:tcPr>
          <w:p w:rsidRPr="00BD39A9" w:rsidR="009E5428" w:rsidP="00B21681" w:rsidRDefault="009E5428" w14:paraId="2CA1C5B1" w14:textId="77777777">
            <w:pPr>
              <w:spacing w:before="60" w:after="60"/>
              <w:rPr>
                <w:bCs/>
              </w:rPr>
            </w:pPr>
          </w:p>
        </w:tc>
      </w:tr>
      <w:tr w:rsidRPr="00226D3F" w:rsidR="0044592B" w:rsidTr="2DF6D993" w14:paraId="0A165C9A" w14:textId="77777777">
        <w:tc>
          <w:tcPr>
            <w:tcW w:w="10194" w:type="dxa"/>
            <w:gridSpan w:val="3"/>
            <w:shd w:val="clear" w:color="auto" w:fill="6E3894" w:themeFill="accent2"/>
            <w:tcMar/>
            <w:vAlign w:val="center"/>
          </w:tcPr>
          <w:p w:rsidRPr="0044592B" w:rsidR="0044592B" w:rsidP="0044592B" w:rsidRDefault="0044592B" w14:paraId="425D230C" w14:textId="77777777">
            <w:pPr>
              <w:pStyle w:val="ListParagraph"/>
              <w:numPr>
                <w:ilvl w:val="0"/>
                <w:numId w:val="39"/>
              </w:numPr>
              <w:spacing w:before="60" w:after="6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44592B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Tell me about the responsibilities the candidate had while working for your </w:t>
            </w:r>
            <w:proofErr w:type="spellStart"/>
            <w:r w:rsidRPr="0044592B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organisation</w:t>
            </w:r>
            <w:proofErr w:type="spellEnd"/>
            <w:r w:rsidRPr="0044592B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?  </w:t>
            </w:r>
          </w:p>
        </w:tc>
      </w:tr>
      <w:tr w:rsidRPr="00531B79" w:rsidR="0044592B" w:rsidTr="2DF6D993" w14:paraId="008B2835" w14:textId="77777777">
        <w:tc>
          <w:tcPr>
            <w:tcW w:w="10194" w:type="dxa"/>
            <w:gridSpan w:val="3"/>
            <w:tcMar/>
            <w:vAlign w:val="center"/>
          </w:tcPr>
          <w:sdt>
            <w:sdtPr>
              <w:id w:val="384917244"/>
              <w:placeholder>
                <w:docPart w:val="DefaultPlaceholder_-1854013440"/>
              </w:placeholder>
              <w:showingPlcHdr/>
            </w:sdtPr>
            <w:sdtEndPr/>
            <w:sdtContent>
              <w:p w:rsidRPr="00531B79" w:rsidR="004B17CD" w:rsidP="00B21681" w:rsidRDefault="004B17CD" w14:paraId="0A9490FE" w14:textId="2FAC4360">
                <w:pPr>
                  <w:spacing w:before="60" w:after="60"/>
                </w:pPr>
                <w:r w:rsidRPr="00C465F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Pr="00764FCD" w:rsidR="0044592B" w:rsidTr="2DF6D993" w14:paraId="4BF4313E" w14:textId="77777777">
        <w:trPr>
          <w:trHeight w:val="451"/>
        </w:trPr>
        <w:tc>
          <w:tcPr>
            <w:tcW w:w="10194" w:type="dxa"/>
            <w:gridSpan w:val="3"/>
            <w:shd w:val="clear" w:color="auto" w:fill="6E3894" w:themeFill="accent2"/>
            <w:tcMar/>
            <w:vAlign w:val="center"/>
          </w:tcPr>
          <w:p w:rsidRPr="0044592B" w:rsidR="0044592B" w:rsidP="0044592B" w:rsidRDefault="0044592B" w14:paraId="75923B1D" w14:textId="77777777">
            <w:pPr>
              <w:pStyle w:val="ListParagraph"/>
              <w:numPr>
                <w:ilvl w:val="0"/>
                <w:numId w:val="39"/>
              </w:numPr>
              <w:spacing w:before="60" w:after="60" w:line="240" w:lineRule="auto"/>
              <w:ind w:left="357" w:hanging="357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44592B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How would you describe the candidates’ skills and experience in relation to the requirements of this position?</w:t>
            </w:r>
          </w:p>
          <w:p w:rsidRPr="00EA64E6" w:rsidR="0044592B" w:rsidP="00B21681" w:rsidRDefault="0044592B" w14:paraId="05F2BAC8" w14:textId="77777777">
            <w:pPr>
              <w:spacing w:before="60" w:after="60"/>
              <w:ind w:left="357"/>
              <w:rPr>
                <w:rFonts w:cstheme="minorHAnsi"/>
                <w:b/>
              </w:rPr>
            </w:pPr>
            <w:r w:rsidRPr="0044592B">
              <w:rPr>
                <w:rFonts w:cs="Arial"/>
                <w:color w:val="FFFFFF" w:themeColor="background1"/>
              </w:rPr>
              <w:t>(</w:t>
            </w:r>
            <w:r w:rsidRPr="0044592B">
              <w:rPr>
                <w:rFonts w:cs="Arial"/>
                <w:i/>
                <w:color w:val="FFFFFF" w:themeColor="background1"/>
              </w:rPr>
              <w:t xml:space="preserve">If you have not supplied the referee with a copy of the PD, please describe the main requirements of this position and outline </w:t>
            </w:r>
            <w:r>
              <w:rPr>
                <w:rFonts w:cs="Arial"/>
                <w:i/>
                <w:color w:val="FFFFFF" w:themeColor="background1"/>
              </w:rPr>
              <w:t>the selection</w:t>
            </w:r>
            <w:r w:rsidRPr="0044592B">
              <w:rPr>
                <w:rFonts w:cs="Arial"/>
                <w:i/>
                <w:color w:val="FFFFFF" w:themeColor="background1"/>
              </w:rPr>
              <w:t xml:space="preserve"> criteria)</w:t>
            </w:r>
          </w:p>
        </w:tc>
      </w:tr>
      <w:tr w:rsidRPr="00531B79" w:rsidR="0044592B" w:rsidTr="2DF6D993" w14:paraId="3A2DEF47" w14:textId="77777777">
        <w:trPr>
          <w:trHeight w:val="451"/>
        </w:trPr>
        <w:tc>
          <w:tcPr>
            <w:tcW w:w="10194" w:type="dxa"/>
            <w:gridSpan w:val="3"/>
            <w:tcMar/>
            <w:vAlign w:val="center"/>
          </w:tcPr>
          <w:sdt>
            <w:sdtPr>
              <w:id w:val="1135688406"/>
              <w:placeholder>
                <w:docPart w:val="DefaultPlaceholder_-1854013440"/>
              </w:placeholder>
              <w:showingPlcHdr/>
              <w:rPr>
                <w:rFonts w:cs="Calibri" w:cstheme="minorAscii"/>
              </w:rPr>
            </w:sdtPr>
            <w:sdtEndPr>
              <w:rPr>
                <w:rFonts w:cs="Calibri" w:cstheme="minorAscii"/>
              </w:rPr>
            </w:sdtEndPr>
            <w:sdtContent>
              <w:p w:rsidRPr="00531B79" w:rsidR="00D35862" w:rsidP="00B21681" w:rsidRDefault="004B17CD" w14:paraId="32C7E877" w14:textId="545DDB20">
                <w:pPr>
                  <w:spacing w:before="60" w:after="60"/>
                  <w:rPr>
                    <w:rFonts w:cstheme="minorHAnsi"/>
                  </w:rPr>
                </w:pPr>
                <w:r w:rsidRPr="00C465F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Pr="00226D3F" w:rsidR="0044592B" w:rsidTr="2DF6D993" w14:paraId="5726CF60" w14:textId="77777777">
        <w:tc>
          <w:tcPr>
            <w:tcW w:w="10194" w:type="dxa"/>
            <w:gridSpan w:val="3"/>
            <w:shd w:val="clear" w:color="auto" w:fill="6E3894" w:themeFill="accent2"/>
            <w:tcMar/>
            <w:vAlign w:val="center"/>
          </w:tcPr>
          <w:p w:rsidRPr="009E5428" w:rsidR="0044592B" w:rsidP="0044592B" w:rsidRDefault="0044592B" w14:paraId="0F414CAA" w14:textId="77777777">
            <w:pPr>
              <w:pStyle w:val="ListParagraph"/>
              <w:numPr>
                <w:ilvl w:val="0"/>
                <w:numId w:val="39"/>
              </w:num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E542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How would you describe the </w:t>
            </w:r>
            <w:r w:rsidRPr="009E5428" w:rsidR="009E542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candidate’s</w:t>
            </w:r>
            <w:r w:rsidRPr="009E542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communication style with</w:t>
            </w:r>
            <w:r w:rsidRPr="009E5428" w:rsidR="009E542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in</w:t>
            </w:r>
            <w:r w:rsidRPr="009E542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their work environment? </w:t>
            </w:r>
            <w:r w:rsidRPr="009E5428" w:rsidR="009E5428">
              <w:rPr>
                <w:rFonts w:ascii="Arial" w:hAnsi="Arial" w:cs="Arial"/>
                <w:bCs/>
                <w:i/>
                <w:iCs/>
                <w:color w:val="FFFFFF" w:themeColor="background1"/>
                <w:sz w:val="24"/>
                <w:szCs w:val="24"/>
              </w:rPr>
              <w:t>(This includes verbal and written communication with both internal and external stakeholders including consumers if appropriate)</w:t>
            </w:r>
          </w:p>
        </w:tc>
      </w:tr>
      <w:tr w:rsidRPr="00531B79" w:rsidR="0044592B" w:rsidTr="2DF6D993" w14:paraId="3B95BFE1" w14:textId="77777777">
        <w:trPr>
          <w:trHeight w:val="801"/>
        </w:trPr>
        <w:tc>
          <w:tcPr>
            <w:tcW w:w="10194" w:type="dxa"/>
            <w:gridSpan w:val="3"/>
            <w:tcMar/>
          </w:tcPr>
          <w:sdt>
            <w:sdtPr>
              <w:alias w:val="Please selection appropriate answer"/>
              <w:tag w:val="Please selection appropriate answer"/>
              <w:id w:val="763266940"/>
              <w:placeholder>
                <w:docPart w:val="DefaultPlaceholder_-1854013438"/>
              </w:placeholder>
              <w:showingPlcHdr/>
              <w:dropDownList>
                <w:listItem w:value="Choose an item."/>
                <w:listItem w:displayText="Excellent" w:value="Excellent"/>
                <w:listItem w:displayText="Good" w:value="Good"/>
                <w:listItem w:displayText="Fair" w:value="Fair"/>
                <w:listItem w:displayText="Poor" w:value="Poor"/>
                <w:listItem w:displayText="Not observed" w:value="Not observed"/>
              </w:dropDownList>
            </w:sdtPr>
            <w:sdtEndPr/>
            <w:sdtContent>
              <w:p w:rsidR="0044592B" w:rsidP="00B21681" w:rsidRDefault="001D4EAB" w14:paraId="06EE89DE" w14:textId="015214E4">
                <w:pPr>
                  <w:spacing w:before="60" w:after="60"/>
                </w:pPr>
                <w:r w:rsidRPr="00C465F7">
                  <w:rPr>
                    <w:rStyle w:val="PlaceholderText"/>
                  </w:rPr>
                  <w:t>Choose an item.</w:t>
                </w:r>
              </w:p>
            </w:sdtContent>
          </w:sdt>
          <w:p w:rsidR="00E83B2D" w:rsidP="00B21681" w:rsidRDefault="00E83B2D" w14:paraId="0E93D771" w14:textId="77777777">
            <w:pPr>
              <w:spacing w:before="60" w:after="60"/>
            </w:pPr>
          </w:p>
          <w:p w:rsidRPr="00531B79" w:rsidR="004B17CD" w:rsidP="00B21681" w:rsidRDefault="004B17CD" w14:paraId="66FAB8F0" w14:textId="07C43E39">
            <w:pPr>
              <w:spacing w:before="60" w:after="60"/>
            </w:pPr>
            <w:r>
              <w:t xml:space="preserve">Optional Additional Comments: </w:t>
            </w:r>
            <w:sdt>
              <w:sdtPr>
                <w:id w:val="180272470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C465F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Pr="00226D3F" w:rsidR="0044592B" w:rsidTr="2DF6D993" w14:paraId="3D3D9706" w14:textId="77777777">
        <w:trPr>
          <w:trHeight w:val="451"/>
        </w:trPr>
        <w:tc>
          <w:tcPr>
            <w:tcW w:w="10194" w:type="dxa"/>
            <w:gridSpan w:val="3"/>
            <w:shd w:val="clear" w:color="auto" w:fill="6E3894" w:themeFill="accent2"/>
            <w:tcMar/>
          </w:tcPr>
          <w:p w:rsidRPr="009E5428" w:rsidR="0044592B" w:rsidP="0044592B" w:rsidRDefault="0044592B" w14:paraId="7AEEFBC4" w14:textId="77777777">
            <w:pPr>
              <w:pStyle w:val="ListParagraph"/>
              <w:numPr>
                <w:ilvl w:val="0"/>
                <w:numId w:val="39"/>
              </w:num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E542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How would you describe </w:t>
            </w:r>
            <w:r w:rsidR="009E542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the candidate’s ability to work both independently and as part of a team?</w:t>
            </w:r>
            <w:r w:rsidRPr="009E542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9E542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Pr="00531B79" w:rsidR="0044592B" w:rsidTr="2DF6D993" w14:paraId="665BBC0B" w14:textId="77777777">
        <w:trPr>
          <w:trHeight w:val="451"/>
        </w:trPr>
        <w:tc>
          <w:tcPr>
            <w:tcW w:w="10194" w:type="dxa"/>
            <w:gridSpan w:val="3"/>
            <w:tcMar/>
          </w:tcPr>
          <w:sdt>
            <w:sdtPr>
              <w:alias w:val="Please select appropriate answer"/>
              <w:tag w:val="Please select appropriate answer"/>
              <w:id w:val="-1395197922"/>
              <w:placeholder>
                <w:docPart w:val="DefaultPlaceholder_-1854013438"/>
              </w:placeholder>
              <w:showingPlcHdr/>
              <w:dropDownList>
                <w:listItem w:value="Choose an item."/>
                <w:listItem w:displayText="Excellent" w:value="Excellent"/>
                <w:listItem w:displayText="Good" w:value="Good"/>
                <w:listItem w:displayText="Fair" w:value="Fair"/>
                <w:listItem w:displayText="Poor" w:value="Poor"/>
                <w:listItem w:displayText="Not observed" w:value="Not observed"/>
              </w:dropDownList>
            </w:sdtPr>
            <w:sdtEndPr/>
            <w:sdtContent>
              <w:p w:rsidR="0044592B" w:rsidP="00B21681" w:rsidRDefault="001D4EAB" w14:paraId="7ED78EBA" w14:textId="5FD181B7">
                <w:pPr>
                  <w:spacing w:before="60" w:after="60"/>
                </w:pPr>
                <w:r w:rsidRPr="00C465F7">
                  <w:rPr>
                    <w:rStyle w:val="PlaceholderText"/>
                  </w:rPr>
                  <w:t>Choose an item.</w:t>
                </w:r>
              </w:p>
            </w:sdtContent>
          </w:sdt>
          <w:p w:rsidR="00E83B2D" w:rsidP="00B21681" w:rsidRDefault="00E83B2D" w14:paraId="5E7196AD" w14:textId="77777777">
            <w:pPr>
              <w:spacing w:before="60" w:after="60"/>
            </w:pPr>
          </w:p>
          <w:p w:rsidRPr="00531B79" w:rsidR="009E5428" w:rsidP="00B21681" w:rsidRDefault="004B17CD" w14:paraId="25C08930" w14:textId="58BCCF82">
            <w:pPr>
              <w:spacing w:before="60" w:after="60"/>
            </w:pPr>
            <w:r>
              <w:t xml:space="preserve">Optional Additional Comments: </w:t>
            </w:r>
            <w:sdt>
              <w:sdtPr>
                <w:id w:val="-77971613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C465F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Pr="00226D3F" w:rsidR="0044592B" w:rsidTr="2DF6D993" w14:paraId="7664D123" w14:textId="77777777">
        <w:tc>
          <w:tcPr>
            <w:tcW w:w="10194" w:type="dxa"/>
            <w:gridSpan w:val="3"/>
            <w:shd w:val="clear" w:color="auto" w:fill="6E3894" w:themeFill="accent2"/>
            <w:tcMar/>
            <w:vAlign w:val="center"/>
          </w:tcPr>
          <w:p w:rsidRPr="009E5428" w:rsidR="0044592B" w:rsidP="0044592B" w:rsidRDefault="0044592B" w14:paraId="6849E861" w14:textId="77777777">
            <w:pPr>
              <w:pStyle w:val="ListParagraph"/>
              <w:numPr>
                <w:ilvl w:val="0"/>
                <w:numId w:val="39"/>
              </w:numPr>
              <w:spacing w:before="60" w:after="6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9E542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How </w:t>
            </w:r>
            <w:r w:rsidR="009E542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would you describe the candidate’s ability to manage and </w:t>
            </w:r>
            <w:proofErr w:type="spellStart"/>
            <w:r w:rsidR="009E542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prioritise</w:t>
            </w:r>
            <w:proofErr w:type="spellEnd"/>
            <w:r w:rsidR="009E542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competing demands?</w:t>
            </w:r>
          </w:p>
        </w:tc>
      </w:tr>
      <w:tr w:rsidRPr="00531B79" w:rsidR="0044592B" w:rsidTr="2DF6D993" w14:paraId="73542B23" w14:textId="77777777">
        <w:tc>
          <w:tcPr>
            <w:tcW w:w="10194" w:type="dxa"/>
            <w:gridSpan w:val="3"/>
            <w:tcMar/>
            <w:vAlign w:val="center"/>
          </w:tcPr>
          <w:sdt>
            <w:sdtPr>
              <w:alias w:val="Please select appropriate answer"/>
              <w:tag w:val="Please select appropriate answer"/>
              <w:id w:val="300806996"/>
              <w:placeholder>
                <w:docPart w:val="DefaultPlaceholder_-1854013438"/>
              </w:placeholder>
              <w:showingPlcHdr/>
              <w:dropDownList>
                <w:listItem w:value="Choose an item."/>
                <w:listItem w:displayText="Excellent" w:value="Excellent"/>
                <w:listItem w:displayText="Good" w:value="Good"/>
                <w:listItem w:displayText="Fair" w:value="Fair"/>
                <w:listItem w:displayText="Poor" w:value="Poor"/>
                <w:listItem w:displayText="Not observed" w:value="Not observed"/>
              </w:dropDownList>
            </w:sdtPr>
            <w:sdtEndPr/>
            <w:sdtContent>
              <w:p w:rsidR="009E5428" w:rsidP="00B21681" w:rsidRDefault="004B17CD" w14:paraId="14B82E3E" w14:textId="2D2C8A00">
                <w:pPr>
                  <w:spacing w:before="60" w:after="60"/>
                </w:pPr>
                <w:r w:rsidRPr="00C465F7">
                  <w:rPr>
                    <w:rStyle w:val="PlaceholderText"/>
                  </w:rPr>
                  <w:t>Choose an item.</w:t>
                </w:r>
              </w:p>
            </w:sdtContent>
          </w:sdt>
          <w:p w:rsidR="00E83B2D" w:rsidP="00B21681" w:rsidRDefault="00E83B2D" w14:paraId="27BE97E7" w14:textId="77777777">
            <w:pPr>
              <w:spacing w:before="60" w:after="60"/>
            </w:pPr>
          </w:p>
          <w:p w:rsidRPr="00531B79" w:rsidR="00D35862" w:rsidP="00B21681" w:rsidRDefault="004B17CD" w14:paraId="19913969" w14:textId="46AE4CA1">
            <w:pPr>
              <w:spacing w:before="60" w:after="60"/>
            </w:pPr>
            <w:r>
              <w:t xml:space="preserve">Optional Additional Comments: </w:t>
            </w:r>
            <w:sdt>
              <w:sdtPr>
                <w:id w:val="184513164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C465F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Pr="00226D3F" w:rsidR="0044592B" w:rsidTr="2DF6D993" w14:paraId="697DAD46" w14:textId="77777777">
        <w:tc>
          <w:tcPr>
            <w:tcW w:w="10194" w:type="dxa"/>
            <w:gridSpan w:val="3"/>
            <w:shd w:val="clear" w:color="auto" w:fill="6E3894" w:themeFill="accent2"/>
            <w:tcMar/>
            <w:vAlign w:val="center"/>
          </w:tcPr>
          <w:p w:rsidRPr="009E5428" w:rsidR="0044592B" w:rsidP="0044592B" w:rsidRDefault="009E5428" w14:paraId="7F07CE2E" w14:textId="77777777">
            <w:pPr>
              <w:pStyle w:val="ListParagraph"/>
              <w:numPr>
                <w:ilvl w:val="0"/>
                <w:numId w:val="39"/>
              </w:num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How would you describe the candidate’s ability to manage conflict within in workplace? Are you able to provide an example of when they have effectively managed a conflict situation at work?</w:t>
            </w:r>
          </w:p>
        </w:tc>
      </w:tr>
      <w:tr w:rsidRPr="00531B79" w:rsidR="0044592B" w:rsidTr="2DF6D993" w14:paraId="5EFF1E08" w14:textId="77777777">
        <w:tc>
          <w:tcPr>
            <w:tcW w:w="10194" w:type="dxa"/>
            <w:gridSpan w:val="3"/>
            <w:tcMar/>
            <w:vAlign w:val="center"/>
          </w:tcPr>
          <w:sdt>
            <w:sdtPr>
              <w:alias w:val="Please select appropriate answer"/>
              <w:tag w:val="Please select appropriate answer"/>
              <w:id w:val="-413320175"/>
              <w:placeholder>
                <w:docPart w:val="DefaultPlaceholder_-1854013438"/>
              </w:placeholder>
              <w:showingPlcHdr/>
              <w:dropDownList>
                <w:listItem w:value="Choose an item."/>
                <w:listItem w:displayText="Excellent" w:value="Excellent"/>
                <w:listItem w:displayText="Good" w:value="Good"/>
                <w:listItem w:displayText="Fair" w:value="Fair"/>
                <w:listItem w:displayText="Poor" w:value="Poor"/>
                <w:listItem w:displayText="Not observed" w:value="Not observed"/>
              </w:dropDownList>
            </w:sdtPr>
            <w:sdtEndPr/>
            <w:sdtContent>
              <w:p w:rsidR="0044592B" w:rsidP="00B21681" w:rsidRDefault="004B17CD" w14:paraId="156D4C4B" w14:textId="4D2CA3E7">
                <w:pPr>
                  <w:spacing w:before="60" w:after="60"/>
                </w:pPr>
                <w:r w:rsidRPr="00C465F7">
                  <w:rPr>
                    <w:rStyle w:val="PlaceholderText"/>
                  </w:rPr>
                  <w:t>Choose an item.</w:t>
                </w:r>
              </w:p>
            </w:sdtContent>
          </w:sdt>
          <w:p w:rsidR="00E83B2D" w:rsidP="00B21681" w:rsidRDefault="00E83B2D" w14:paraId="17E74889" w14:textId="77777777">
            <w:pPr>
              <w:spacing w:before="60" w:after="60"/>
            </w:pPr>
          </w:p>
          <w:p w:rsidRPr="00531B79" w:rsidR="009E5428" w:rsidP="00B21681" w:rsidRDefault="004B17CD" w14:paraId="656140C8" w14:textId="55D64378">
            <w:pPr>
              <w:spacing w:before="60" w:after="60"/>
            </w:pPr>
            <w:r>
              <w:t xml:space="preserve">Example: </w:t>
            </w:r>
            <w:sdt>
              <w:sdtPr>
                <w:id w:val="173665951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C465F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Pr="00226D3F" w:rsidR="0044592B" w:rsidTr="2DF6D993" w14:paraId="5ADE88C0" w14:textId="77777777">
        <w:trPr>
          <w:trHeight w:val="451"/>
        </w:trPr>
        <w:tc>
          <w:tcPr>
            <w:tcW w:w="10194" w:type="dxa"/>
            <w:gridSpan w:val="3"/>
            <w:shd w:val="clear" w:color="auto" w:fill="6E3894" w:themeFill="accent2"/>
            <w:tcMar/>
            <w:vAlign w:val="center"/>
          </w:tcPr>
          <w:p w:rsidRPr="009E5428" w:rsidR="0044592B" w:rsidP="0044592B" w:rsidRDefault="009E5428" w14:paraId="7C300FE4" w14:textId="77777777">
            <w:pPr>
              <w:pStyle w:val="ListParagraph"/>
              <w:numPr>
                <w:ilvl w:val="0"/>
                <w:numId w:val="39"/>
              </w:numPr>
              <w:spacing w:before="60" w:after="6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9E542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lastRenderedPageBreak/>
              <w:t>Was the candidate reliable and do you have any concerns regarding their attendance record?</w:t>
            </w:r>
          </w:p>
        </w:tc>
      </w:tr>
      <w:tr w:rsidRPr="00531B79" w:rsidR="0044592B" w:rsidTr="2DF6D993" w14:paraId="23800E12" w14:textId="77777777">
        <w:trPr>
          <w:trHeight w:val="451"/>
        </w:trPr>
        <w:tc>
          <w:tcPr>
            <w:tcW w:w="10194" w:type="dxa"/>
            <w:gridSpan w:val="3"/>
            <w:shd w:val="clear" w:color="auto" w:fill="auto"/>
            <w:tcMar/>
            <w:vAlign w:val="center"/>
          </w:tcPr>
          <w:sdt>
            <w:sdtPr>
              <w:alias w:val="Please select appropriate answer"/>
              <w:tag w:val="Please select appropriate answer"/>
              <w:id w:val="2111782336"/>
              <w:placeholder>
                <w:docPart w:val="DefaultPlaceholder_-1854013438"/>
              </w:placeholder>
              <w:showingPlcHdr/>
              <w:dropDownList>
                <w:listItem w:value="Choose an item."/>
                <w:listItem w:displayText="Excellent" w:value="Excellent"/>
                <w:listItem w:displayText="Good" w:value="Good"/>
                <w:listItem w:displayText="Fair" w:value="Fair"/>
                <w:listItem w:displayText="Poor" w:value="Poor"/>
                <w:listItem w:displayText="Not Observed" w:value="Not Observed"/>
              </w:dropDownList>
            </w:sdtPr>
            <w:sdtEndPr/>
            <w:sdtContent>
              <w:p w:rsidR="0044592B" w:rsidP="00B21681" w:rsidRDefault="004B17CD" w14:paraId="26310F62" w14:textId="1B39A041">
                <w:pPr>
                  <w:spacing w:before="60" w:after="60"/>
                </w:pPr>
                <w:r w:rsidRPr="00C465F7">
                  <w:rPr>
                    <w:rStyle w:val="PlaceholderText"/>
                  </w:rPr>
                  <w:t>Choose an item.</w:t>
                </w:r>
              </w:p>
            </w:sdtContent>
          </w:sdt>
          <w:p w:rsidR="00E83B2D" w:rsidP="00B21681" w:rsidRDefault="00E83B2D" w14:paraId="211A8007" w14:textId="77777777">
            <w:pPr>
              <w:spacing w:before="60" w:after="60"/>
            </w:pPr>
          </w:p>
          <w:p w:rsidRPr="00531B79" w:rsidR="009E5428" w:rsidP="00B21681" w:rsidRDefault="004B17CD" w14:paraId="2020C05A" w14:textId="1ED65F80">
            <w:pPr>
              <w:spacing w:before="60" w:after="60"/>
            </w:pPr>
            <w:r>
              <w:t xml:space="preserve">Optional Additional Comments: </w:t>
            </w:r>
            <w:sdt>
              <w:sdtPr>
                <w:id w:val="-88656398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C465F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Pr="00764FCD" w:rsidR="0044592B" w:rsidTr="2DF6D993" w14:paraId="162BA5CC" w14:textId="77777777">
        <w:trPr>
          <w:trHeight w:val="451"/>
        </w:trPr>
        <w:tc>
          <w:tcPr>
            <w:tcW w:w="10194" w:type="dxa"/>
            <w:gridSpan w:val="3"/>
            <w:shd w:val="clear" w:color="auto" w:fill="6E3894" w:themeFill="accent2"/>
            <w:tcMar/>
            <w:vAlign w:val="center"/>
          </w:tcPr>
          <w:p w:rsidRPr="009E5428" w:rsidR="0044592B" w:rsidP="0044592B" w:rsidRDefault="009E5428" w14:paraId="02A8860F" w14:textId="77777777">
            <w:pPr>
              <w:pStyle w:val="ListParagraph"/>
              <w:numPr>
                <w:ilvl w:val="0"/>
                <w:numId w:val="39"/>
              </w:numPr>
              <w:spacing w:before="60" w:after="60" w:line="240" w:lineRule="auto"/>
              <w:ind w:left="357" w:hanging="357"/>
              <w:rPr>
                <w:rFonts w:ascii="Arial" w:hAnsi="Arial" w:cs="Arial"/>
                <w:b/>
                <w:sz w:val="24"/>
                <w:szCs w:val="24"/>
              </w:rPr>
            </w:pPr>
            <w:r w:rsidRPr="009E542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Are you aware of any past performance or professional conduct issues that may be important for us to consider? </w:t>
            </w:r>
            <w:r w:rsidRPr="009E5428" w:rsidR="0044592B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Pr="00531B79" w:rsidR="0044592B" w:rsidTr="2DF6D993" w14:paraId="527F27A8" w14:textId="77777777">
        <w:trPr>
          <w:trHeight w:val="451"/>
        </w:trPr>
        <w:tc>
          <w:tcPr>
            <w:tcW w:w="10194" w:type="dxa"/>
            <w:gridSpan w:val="3"/>
            <w:tcMar/>
            <w:vAlign w:val="center"/>
          </w:tcPr>
          <w:sdt>
            <w:sdtPr>
              <w:alias w:val="Please select appropriate answer"/>
              <w:tag w:val="Please select appropriate answer"/>
              <w:id w:val="-650984586"/>
              <w:placeholder>
                <w:docPart w:val="DefaultPlaceholder_-1854013438"/>
              </w:placeholder>
              <w:showingPlcHdr/>
              <w:dropDownList>
                <w:listItem w:value="Choose an item."/>
                <w:listItem w:displayText="No" w:value="No"/>
                <w:listItem w:displayText="Yes" w:value="Yes"/>
              </w:dropDownList>
            </w:sdtPr>
            <w:sdtEndPr/>
            <w:sdtContent>
              <w:p w:rsidR="0044592B" w:rsidP="00B21681" w:rsidRDefault="004B17CD" w14:paraId="23844D5E" w14:textId="6F76A33F">
                <w:pPr>
                  <w:spacing w:before="60" w:after="60"/>
                </w:pPr>
                <w:r w:rsidRPr="00C465F7">
                  <w:rPr>
                    <w:rStyle w:val="PlaceholderText"/>
                  </w:rPr>
                  <w:t>Choose an item.</w:t>
                </w:r>
              </w:p>
            </w:sdtContent>
          </w:sdt>
          <w:p w:rsidR="00E83B2D" w:rsidP="00B21681" w:rsidRDefault="00E83B2D" w14:paraId="09EBB9B2" w14:textId="77777777">
            <w:pPr>
              <w:spacing w:before="60" w:after="60"/>
            </w:pPr>
          </w:p>
          <w:p w:rsidRPr="00531B79" w:rsidR="00D35862" w:rsidP="00B21681" w:rsidRDefault="00E83B2D" w14:paraId="0119B69C" w14:textId="10AE4DCF">
            <w:pPr>
              <w:spacing w:before="60" w:after="60"/>
            </w:pPr>
            <w:r>
              <w:t xml:space="preserve">If ‘Yes’ selected, please provide further background: </w:t>
            </w:r>
            <w:sdt>
              <w:sdtPr>
                <w:id w:val="142392065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C465F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Pr="00911CAF" w:rsidR="0044592B" w:rsidTr="2DF6D993" w14:paraId="5D911D7B" w14:textId="77777777">
        <w:trPr>
          <w:trHeight w:val="451"/>
        </w:trPr>
        <w:tc>
          <w:tcPr>
            <w:tcW w:w="10194" w:type="dxa"/>
            <w:gridSpan w:val="3"/>
            <w:shd w:val="clear" w:color="auto" w:fill="6E3894" w:themeFill="accent2"/>
            <w:tcMar/>
            <w:vAlign w:val="center"/>
          </w:tcPr>
          <w:p w:rsidRPr="00D35862" w:rsidR="0044592B" w:rsidP="0044592B" w:rsidRDefault="00D35862" w14:paraId="73213F95" w14:textId="77777777">
            <w:pPr>
              <w:pStyle w:val="ListParagraph"/>
              <w:numPr>
                <w:ilvl w:val="0"/>
                <w:numId w:val="39"/>
              </w:numPr>
              <w:spacing w:before="60" w:after="60" w:line="240" w:lineRule="auto"/>
              <w:ind w:left="357" w:hanging="357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If you had the opportunity to re-hire this candidate, would you? Why or Why Not?</w:t>
            </w:r>
          </w:p>
        </w:tc>
      </w:tr>
      <w:tr w:rsidRPr="00531B79" w:rsidR="0044592B" w:rsidTr="2DF6D993" w14:paraId="4DA61EB6" w14:textId="77777777">
        <w:trPr>
          <w:trHeight w:val="451"/>
        </w:trPr>
        <w:tc>
          <w:tcPr>
            <w:tcW w:w="10194" w:type="dxa"/>
            <w:gridSpan w:val="3"/>
            <w:tcMar/>
            <w:vAlign w:val="center"/>
          </w:tcPr>
          <w:sdt>
            <w:sdtPr>
              <w:alias w:val="Please select appropriate answer"/>
              <w:tag w:val="Please select appropriate answer"/>
              <w:id w:val="433249713"/>
              <w:placeholder>
                <w:docPart w:val="DefaultPlaceholder_-1854013438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/>
            <w:sdtContent>
              <w:p w:rsidR="0044592B" w:rsidP="00B21681" w:rsidRDefault="00E83B2D" w14:paraId="2324D652" w14:textId="13DA872A">
                <w:pPr>
                  <w:spacing w:before="60" w:after="60"/>
                </w:pPr>
                <w:r w:rsidRPr="00C465F7">
                  <w:rPr>
                    <w:rStyle w:val="PlaceholderText"/>
                  </w:rPr>
                  <w:t>Choose an item.</w:t>
                </w:r>
              </w:p>
            </w:sdtContent>
          </w:sdt>
          <w:p w:rsidR="00E83B2D" w:rsidP="00B21681" w:rsidRDefault="00E83B2D" w14:paraId="2A910902" w14:textId="77777777">
            <w:pPr>
              <w:spacing w:before="60" w:after="60"/>
            </w:pPr>
          </w:p>
          <w:p w:rsidRPr="00531B79" w:rsidR="00D35862" w:rsidP="00B21681" w:rsidRDefault="00E83B2D" w14:paraId="161C1032" w14:textId="333F9DAF">
            <w:pPr>
              <w:spacing w:before="60" w:after="60"/>
            </w:pPr>
            <w:r>
              <w:t xml:space="preserve">Comments: </w:t>
            </w:r>
            <w:sdt>
              <w:sdtPr>
                <w:id w:val="52590644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C465F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Pr="00911CAF" w:rsidR="0044592B" w:rsidTr="2DF6D993" w14:paraId="6C766837" w14:textId="77777777">
        <w:trPr>
          <w:trHeight w:val="451"/>
        </w:trPr>
        <w:tc>
          <w:tcPr>
            <w:tcW w:w="10194" w:type="dxa"/>
            <w:gridSpan w:val="3"/>
            <w:shd w:val="clear" w:color="auto" w:fill="6E3894" w:themeFill="accent2"/>
            <w:tcMar/>
            <w:vAlign w:val="center"/>
          </w:tcPr>
          <w:p w:rsidRPr="00D35862" w:rsidR="0044592B" w:rsidP="0044592B" w:rsidRDefault="00D35862" w14:paraId="78F51012" w14:textId="77777777">
            <w:pPr>
              <w:pStyle w:val="ListParagraph"/>
              <w:numPr>
                <w:ilvl w:val="0"/>
                <w:numId w:val="39"/>
              </w:numPr>
              <w:spacing w:before="60" w:after="60" w:line="240" w:lineRule="auto"/>
              <w:ind w:left="357" w:hanging="357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Are there any other skills or attributes this candidate holds that you feel would be relevant for us to consider as part of the suitability assessment for this position?</w:t>
            </w:r>
          </w:p>
        </w:tc>
      </w:tr>
      <w:tr w:rsidRPr="00531B79" w:rsidR="0044592B" w:rsidTr="2DF6D993" w14:paraId="56BF2998" w14:textId="77777777">
        <w:trPr>
          <w:trHeight w:val="451"/>
        </w:trPr>
        <w:tc>
          <w:tcPr>
            <w:tcW w:w="10194" w:type="dxa"/>
            <w:gridSpan w:val="3"/>
            <w:tcMar/>
            <w:vAlign w:val="center"/>
          </w:tcPr>
          <w:sdt>
            <w:sdtPr>
              <w:id w:val="-1580055305"/>
              <w:placeholder>
                <w:docPart w:val="DefaultPlaceholder_-1854013440"/>
              </w:placeholder>
              <w:showingPlcHdr/>
            </w:sdtPr>
            <w:sdtEndPr/>
            <w:sdtContent>
              <w:p w:rsidRPr="00531B79" w:rsidR="00D35862" w:rsidP="00B21681" w:rsidRDefault="00E83B2D" w14:paraId="29986749" w14:textId="7C7EC33A">
                <w:pPr>
                  <w:spacing w:before="60" w:after="60"/>
                </w:pPr>
                <w:r w:rsidRPr="00C465F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Pr="00911CAF" w:rsidR="00314F4B" w:rsidTr="2DF6D993" w14:paraId="07B1BDE8" w14:textId="77777777">
        <w:trPr>
          <w:trHeight w:val="451"/>
        </w:trPr>
        <w:tc>
          <w:tcPr>
            <w:tcW w:w="10194" w:type="dxa"/>
            <w:gridSpan w:val="3"/>
            <w:shd w:val="clear" w:color="auto" w:fill="6E3894" w:themeFill="accent2"/>
            <w:tcMar/>
            <w:vAlign w:val="center"/>
          </w:tcPr>
          <w:p w:rsidR="00314F4B" w:rsidP="00B21681" w:rsidRDefault="00314F4B" w14:paraId="3817E4CF" w14:textId="360C6223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11 Has this reference check been shared with the candidate? </w:t>
            </w:r>
          </w:p>
        </w:tc>
      </w:tr>
      <w:tr w:rsidRPr="00911CAF" w:rsidR="00314F4B" w:rsidTr="2DF6D993" w14:paraId="52D4AA85" w14:textId="77777777">
        <w:trPr>
          <w:trHeight w:val="451"/>
        </w:trPr>
        <w:sdt>
          <w:sdtPr>
            <w:alias w:val="Please choose appropriate response"/>
            <w:tag w:val="Please choose appropriate response"/>
            <w:id w:val="-1532640763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  <w:rPr>
              <w:b w:val="1"/>
              <w:bCs w:val="1"/>
              <w:color w:val="FFFFFF" w:themeColor="background1"/>
            </w:rPr>
          </w:sdtPr>
          <w:sdtEndPr>
            <w:rPr>
              <w:b w:val="1"/>
              <w:bCs w:val="1"/>
              <w:color w:val="FFFFFF" w:themeColor="background1" w:themeTint="FF" w:themeShade="FF"/>
            </w:rPr>
          </w:sdtEndPr>
          <w:sdtContent>
            <w:tc>
              <w:tcPr>
                <w:tcW w:w="10194" w:type="dxa"/>
                <w:gridSpan w:val="3"/>
                <w:shd w:val="clear" w:color="auto" w:fill="auto"/>
                <w:tcMar/>
                <w:vAlign w:val="center"/>
              </w:tcPr>
              <w:p w:rsidR="00314F4B" w:rsidP="00B21681" w:rsidRDefault="00314F4B" w14:paraId="63ABD9F0" w14:textId="494C0314">
                <w:pPr>
                  <w:spacing w:before="60" w:after="60"/>
                  <w:rPr>
                    <w:b/>
                    <w:color w:val="FFFFFF" w:themeColor="background1"/>
                  </w:rPr>
                </w:pPr>
                <w:r w:rsidRPr="00C465F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Pr="00911CAF" w:rsidR="0044592B" w:rsidTr="2DF6D993" w14:paraId="16CF6D47" w14:textId="77777777">
        <w:trPr>
          <w:trHeight w:val="451"/>
        </w:trPr>
        <w:tc>
          <w:tcPr>
            <w:tcW w:w="10194" w:type="dxa"/>
            <w:gridSpan w:val="3"/>
            <w:shd w:val="clear" w:color="auto" w:fill="6E3894" w:themeFill="accent2"/>
            <w:tcMar/>
            <w:vAlign w:val="center"/>
          </w:tcPr>
          <w:p w:rsidRPr="00EA64E6" w:rsidR="0044592B" w:rsidP="00B21681" w:rsidRDefault="00D35862" w14:paraId="7EAB9065" w14:textId="77777777">
            <w:pPr>
              <w:spacing w:before="60" w:after="60"/>
              <w:rPr>
                <w:b/>
              </w:rPr>
            </w:pPr>
            <w:r>
              <w:rPr>
                <w:b/>
                <w:color w:val="FFFFFF" w:themeColor="background1"/>
              </w:rPr>
              <w:t>Additional comments</w:t>
            </w:r>
          </w:p>
        </w:tc>
      </w:tr>
      <w:tr w:rsidRPr="00531B79" w:rsidR="0044592B" w:rsidTr="2DF6D993" w14:paraId="0CEC25FC" w14:textId="77777777">
        <w:trPr>
          <w:trHeight w:val="451"/>
        </w:trPr>
        <w:tc>
          <w:tcPr>
            <w:tcW w:w="10194" w:type="dxa"/>
            <w:gridSpan w:val="3"/>
            <w:tcMar/>
            <w:vAlign w:val="center"/>
          </w:tcPr>
          <w:sdt>
            <w:sdtPr>
              <w:id w:val="1924980419"/>
              <w:placeholder>
                <w:docPart w:val="DefaultPlaceholder_-1854013440"/>
              </w:placeholder>
              <w:showingPlcHdr/>
            </w:sdtPr>
            <w:sdtEndPr/>
            <w:sdtContent>
              <w:p w:rsidRPr="00531B79" w:rsidR="00D35862" w:rsidP="00B21681" w:rsidRDefault="00E83B2D" w14:paraId="5160E2DD" w14:textId="63411F62">
                <w:pPr>
                  <w:spacing w:before="60" w:after="60"/>
                </w:pPr>
                <w:r w:rsidRPr="00C465F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Pr="00F67014" w:rsidR="0044592B" w:rsidTr="2DF6D993" w14:paraId="58D8EB9B" w14:textId="77777777">
        <w:trPr>
          <w:trHeight w:val="451"/>
        </w:trPr>
        <w:tc>
          <w:tcPr>
            <w:tcW w:w="5018" w:type="dxa"/>
            <w:gridSpan w:val="2"/>
            <w:shd w:val="clear" w:color="auto" w:fill="6E3894" w:themeFill="accent2"/>
            <w:tcMar/>
            <w:vAlign w:val="center"/>
          </w:tcPr>
          <w:p w:rsidRPr="00D35862" w:rsidR="0044592B" w:rsidP="00B21681" w:rsidRDefault="0044592B" w14:paraId="5A79E506" w14:textId="77777777">
            <w:pPr>
              <w:spacing w:before="60" w:after="60"/>
              <w:rPr>
                <w:b/>
                <w:color w:val="FFFFFF" w:themeColor="background1"/>
                <w:sz w:val="32"/>
                <w:szCs w:val="32"/>
              </w:rPr>
            </w:pPr>
            <w:r w:rsidRPr="00D35862">
              <w:rPr>
                <w:b/>
                <w:color w:val="FFFFFF" w:themeColor="background1"/>
                <w:sz w:val="32"/>
                <w:szCs w:val="32"/>
              </w:rPr>
              <w:t xml:space="preserve">Name of </w:t>
            </w:r>
            <w:r w:rsidRPr="00D35862" w:rsidR="00D35862">
              <w:rPr>
                <w:b/>
                <w:color w:val="FFFFFF" w:themeColor="background1"/>
                <w:sz w:val="32"/>
                <w:szCs w:val="32"/>
              </w:rPr>
              <w:t>Referee:</w:t>
            </w:r>
          </w:p>
          <w:p w:rsidRPr="00F67014" w:rsidR="0044592B" w:rsidP="00B21681" w:rsidRDefault="0044592B" w14:paraId="11540507" w14:textId="77777777">
            <w:pPr>
              <w:spacing w:before="60" w:after="60"/>
              <w:rPr>
                <w:b/>
                <w:sz w:val="32"/>
                <w:szCs w:val="32"/>
              </w:rPr>
            </w:pPr>
          </w:p>
        </w:tc>
        <w:tc>
          <w:tcPr>
            <w:tcW w:w="5176" w:type="dxa"/>
            <w:tcMar/>
          </w:tcPr>
          <w:p w:rsidRPr="00F67014" w:rsidR="0044592B" w:rsidP="00B21681" w:rsidRDefault="0044592B" w14:paraId="5F519BF5" w14:textId="77777777">
            <w:pPr>
              <w:spacing w:before="60" w:after="60"/>
              <w:rPr>
                <w:b/>
                <w:sz w:val="32"/>
                <w:szCs w:val="32"/>
              </w:rPr>
            </w:pPr>
            <w:r w:rsidRPr="00F67014">
              <w:rPr>
                <w:b/>
                <w:sz w:val="32"/>
                <w:szCs w:val="32"/>
              </w:rPr>
              <w:t>Signature:</w:t>
            </w:r>
            <w:r>
              <w:rPr>
                <w:b/>
                <w:sz w:val="32"/>
                <w:szCs w:val="32"/>
              </w:rPr>
              <w:t xml:space="preserve"> </w:t>
            </w:r>
          </w:p>
        </w:tc>
      </w:tr>
    </w:tbl>
    <w:p w:rsidR="009945C6" w:rsidP="009945C6" w:rsidRDefault="009945C6" w14:paraId="10B5B64E" w14:textId="77777777">
      <w:pPr>
        <w:pStyle w:val="BodyCopy"/>
      </w:pPr>
    </w:p>
    <w:p w:rsidR="00621B66" w:rsidP="009945C6" w:rsidRDefault="00621B66" w14:paraId="3500F319" w14:textId="77777777">
      <w:pPr>
        <w:pStyle w:val="BodyCopy"/>
      </w:pPr>
    </w:p>
    <w:p w:rsidRPr="00F43818" w:rsidR="00621B66" w:rsidP="009945C6" w:rsidRDefault="00621B66" w14:paraId="6324A608" w14:textId="77777777">
      <w:pPr>
        <w:pStyle w:val="BodyCopy"/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4F3EE"/>
        <w:tblLook w:val="04A0" w:firstRow="1" w:lastRow="0" w:firstColumn="1" w:lastColumn="0" w:noHBand="0" w:noVBand="1"/>
        <w:tblCaption w:val="Table  title"/>
        <w:tblDescription w:val="Table description."/>
      </w:tblPr>
      <w:tblGrid>
        <w:gridCol w:w="5529"/>
        <w:gridCol w:w="4665"/>
      </w:tblGrid>
      <w:tr w:rsidR="009945C6" w:rsidTr="0086505E" w14:paraId="73152248" w14:textId="77777777">
        <w:tc>
          <w:tcPr>
            <w:tcW w:w="5529" w:type="dxa"/>
            <w:shd w:val="clear" w:color="auto" w:fill="F4F3EE"/>
            <w:tcMar>
              <w:top w:w="142" w:type="dxa"/>
              <w:left w:w="170" w:type="dxa"/>
              <w:bottom w:w="142" w:type="dxa"/>
              <w:right w:w="170" w:type="dxa"/>
            </w:tcMar>
          </w:tcPr>
          <w:bookmarkStart w:name="_Hlk160027189" w:displacedByCustomXml="next" w:id="0"/>
          <w:sdt>
            <w:sdtPr>
              <w:id w:val="643171884"/>
              <w:placeholder>
                <w:docPart w:val="C92F4FAADFE144ECA5E074ADB1F16190"/>
              </w:placeholder>
            </w:sdtPr>
            <w:sdtEndPr/>
            <w:sdtContent>
              <w:p w:rsidRPr="00350211" w:rsidR="009945C6" w:rsidP="0086505E" w:rsidRDefault="009945C6" w14:paraId="261F8AA8" w14:textId="77777777">
                <w:pPr>
                  <w:pStyle w:val="Bottomblocktext"/>
                  <w:rPr>
                    <w:b/>
                    <w:bCs w:val="0"/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DF67C19" wp14:editId="3403AF90">
                      <wp:extent cx="282575" cy="285750"/>
                      <wp:effectExtent l="0" t="0" r="3175" b="0"/>
                      <wp:docPr id="16" name="Picture 16" descr="Icon of a moth to represent Acknowledgement of Country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15689285" name="Picture 1915689285" descr="Icon of a moth to represent Acknowledgement of Country"/>
                              <pic:cNvPicPr/>
                            </pic:nvPicPr>
                            <pic:blipFill rotWithShape="1"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9859" t="18441" r="17021" b="1773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82575" cy="28575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  <w:r w:rsidRPr="00350211">
                  <w:rPr>
                    <w:b/>
                    <w:bCs w:val="0"/>
                    <w:sz w:val="20"/>
                    <w:szCs w:val="20"/>
                  </w:rPr>
                  <w:t>Acknowledgement of Country</w:t>
                </w:r>
                <w:r>
                  <w:rPr>
                    <w:b/>
                    <w:bCs w:val="0"/>
                    <w:sz w:val="20"/>
                    <w:szCs w:val="20"/>
                  </w:rPr>
                  <w:t xml:space="preserve"> </w:t>
                </w:r>
              </w:p>
              <w:p w:rsidR="009945C6" w:rsidP="0086505E" w:rsidRDefault="009945C6" w14:paraId="23170AFA" w14:textId="77777777">
                <w:pPr>
                  <w:pStyle w:val="Bottomblocktext"/>
                  <w:rPr>
                    <w:sz w:val="20"/>
                    <w:szCs w:val="20"/>
                  </w:rPr>
                </w:pPr>
                <w:r w:rsidRPr="00350211">
                  <w:rPr>
                    <w:sz w:val="20"/>
                    <w:szCs w:val="20"/>
                  </w:rPr>
                  <w:t xml:space="preserve">Canberra Health Services acknowledges the Ngunnawal people as traditional custodians of the ACT and </w:t>
                </w:r>
                <w:proofErr w:type="spellStart"/>
                <w:r w:rsidRPr="00350211">
                  <w:rPr>
                    <w:sz w:val="20"/>
                    <w:szCs w:val="20"/>
                  </w:rPr>
                  <w:t>recognises</w:t>
                </w:r>
                <w:proofErr w:type="spellEnd"/>
                <w:r w:rsidRPr="00350211">
                  <w:rPr>
                    <w:sz w:val="20"/>
                    <w:szCs w:val="20"/>
                  </w:rPr>
                  <w:t xml:space="preserve"> any other people or families with connection to the lands of the ACT and region. We acknowledge and respect their continuing culture and contribution to the life of this region.</w:t>
                </w:r>
              </w:p>
              <w:p w:rsidRPr="00350211" w:rsidR="009945C6" w:rsidP="0086505E" w:rsidRDefault="009945C6" w14:paraId="460CD849" w14:textId="77777777">
                <w:pPr>
                  <w:pStyle w:val="Bottomblocktext"/>
                </w:pPr>
                <w:r w:rsidRPr="00AF532B">
                  <w:t>© Australian Capital Territory, C</w:t>
                </w:r>
                <w:r w:rsidRPr="003F6C0E">
                  <w:t>anberra 20</w:t>
                </w:r>
                <w:sdt>
                  <w:sdtPr>
                    <w:alias w:val="Year selector"/>
                    <w:tag w:val="Year selector"/>
                    <w:id w:val="1385675321"/>
                    <w:placeholder>
                      <w:docPart w:val="2DA3168423D548E2AC75C1A2264FEDAC"/>
                    </w:placeholder>
                    <w:dropDownList>
                      <w:listItem w:displayText="23" w:value="23"/>
                      <w:listItem w:displayText="24" w:value="24"/>
                      <w:listItem w:displayText="25" w:value="25"/>
                      <w:listItem w:displayText="26" w:value="26"/>
                      <w:listItem w:displayText="27" w:value="27"/>
                      <w:listItem w:displayText="28" w:value="28"/>
                      <w:listItem w:displayText="29" w:value="29"/>
                      <w:listItem w:displayText="30" w:value="30"/>
                      <w:listItem w:displayText="31" w:value="31"/>
                      <w:listItem w:displayText="32" w:value="32"/>
                      <w:listItem w:displayText="33" w:value="33"/>
                      <w:listItem w:displayText="34" w:value="34"/>
                      <w:listItem w:displayText="35" w:value="35"/>
                      <w:listItem w:displayText="36" w:value="36"/>
                      <w:listItem w:displayText="37" w:value="37"/>
                      <w:listItem w:displayText="38" w:value="38"/>
                      <w:listItem w:displayText="39" w:value="39"/>
                      <w:listItem w:displayText="40" w:value="40"/>
                    </w:dropDownList>
                  </w:sdtPr>
                  <w:sdtEndPr/>
                  <w:sdtContent>
                    <w:r w:rsidRPr="003F6C0E">
                      <w:t>24</w:t>
                    </w:r>
                  </w:sdtContent>
                </w:sdt>
              </w:p>
            </w:sdtContent>
          </w:sdt>
        </w:tc>
        <w:sdt>
          <w:sdtPr>
            <w:id w:val="637692764"/>
            <w:placeholder>
              <w:docPart w:val="EA4DE33F850242618CEA85805985B707"/>
            </w:placeholder>
            <w:showingPlcHdr/>
          </w:sdtPr>
          <w:sdtEndPr/>
          <w:sdtContent>
            <w:tc>
              <w:tcPr>
                <w:tcW w:w="4665" w:type="dxa"/>
                <w:shd w:val="clear" w:color="auto" w:fill="F4F3EE"/>
                <w:tcMar>
                  <w:top w:w="142" w:type="dxa"/>
                  <w:left w:w="170" w:type="dxa"/>
                  <w:bottom w:w="142" w:type="dxa"/>
                  <w:right w:w="170" w:type="dxa"/>
                </w:tcMar>
              </w:tcPr>
              <w:p w:rsidRPr="00F26C97" w:rsidR="009945C6" w:rsidP="0086505E" w:rsidRDefault="009945C6" w14:paraId="75D23C96" w14:textId="77777777">
                <w:pPr>
                  <w:pStyle w:val="Bottomblocktext"/>
                  <w:rPr>
                    <w:b/>
                    <w:bCs w:val="0"/>
                    <w:sz w:val="20"/>
                    <w:szCs w:val="20"/>
                  </w:rPr>
                </w:pPr>
                <w:r>
                  <w:rPr>
                    <w:b/>
                    <w:bCs w:val="0"/>
                    <w:noProof/>
                    <w:sz w:val="20"/>
                    <w:szCs w:val="20"/>
                  </w:rPr>
                  <w:drawing>
                    <wp:inline distT="0" distB="0" distL="0" distR="0" wp14:anchorId="0C72F10C" wp14:editId="309602A5">
                      <wp:extent cx="338275" cy="331065"/>
                      <wp:effectExtent l="0" t="0" r="5080" b="0"/>
                      <wp:docPr id="17" name="Picture 17" descr="Icon of a person inside a circle, accessibility icon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15689286" name="Picture 1915689286" descr="Icon of a person inside a circle, accessibility icon"/>
                              <pic:cNvPicPr/>
                            </pic:nvPicPr>
                            <pic:blipFill rotWithShape="1"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7382" t="17019" r="14687" b="1649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41131" cy="3338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  <w:r w:rsidRPr="00350211">
                  <w:rPr>
                    <w:b/>
                    <w:bCs w:val="0"/>
                    <w:sz w:val="20"/>
                    <w:szCs w:val="20"/>
                  </w:rPr>
                  <w:t>Accessibility</w:t>
                </w:r>
                <w:r>
                  <w:rPr>
                    <w:b/>
                    <w:bCs w:val="0"/>
                    <w:sz w:val="20"/>
                    <w:szCs w:val="20"/>
                  </w:rPr>
                  <w:t xml:space="preserve"> </w:t>
                </w: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5F05102" wp14:editId="6F605DC4">
                      <wp:extent cx="143919" cy="139700"/>
                      <wp:effectExtent l="0" t="0" r="8890" b="0"/>
                      <wp:docPr id="18" name="Picture 18" descr="Phone icon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15689287" name="Picture 1915689287" descr="Phone icon"/>
                              <pic:cNvPicPr/>
                            </pic:nvPicPr>
                            <pic:blipFill rotWithShape="1">
                              <a:blip r:embed="rId1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2760" t="23466" r="23059" b="2394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099" cy="14764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b/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</w:rPr>
                  <w:t>ca</w:t>
                </w:r>
                <w:r w:rsidRPr="00350211">
                  <w:rPr>
                    <w:sz w:val="20"/>
                    <w:szCs w:val="20"/>
                  </w:rPr>
                  <w:t>ll (02) 5124 0000</w:t>
                </w:r>
              </w:p>
              <w:p w:rsidRPr="00F26C97" w:rsidR="009945C6" w:rsidP="0086505E" w:rsidRDefault="009945C6" w14:paraId="1D6B3F0E" w14:textId="77777777">
                <w:pPr>
                  <w:pStyle w:val="Bottomblocktext"/>
                  <w:rPr>
                    <w:b/>
                    <w:bCs w:val="0"/>
                    <w:sz w:val="20"/>
                    <w:szCs w:val="20"/>
                  </w:rPr>
                </w:pPr>
                <w:r>
                  <w:rPr>
                    <w:b/>
                    <w:bCs w:val="0"/>
                    <w:noProof/>
                    <w:sz w:val="20"/>
                    <w:szCs w:val="20"/>
                  </w:rPr>
                  <w:drawing>
                    <wp:inline distT="0" distB="0" distL="0" distR="0" wp14:anchorId="5EFA1034" wp14:editId="3A4C793A">
                      <wp:extent cx="326104" cy="323850"/>
                      <wp:effectExtent l="0" t="0" r="0" b="0"/>
                      <wp:docPr id="19" name="Picture 19" descr="Interpreter 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15689289" name="Picture 1915689289" descr="Interpreter logo"/>
                              <pic:cNvPicPr/>
                            </pic:nvPicPr>
                            <pic:blipFill rotWithShape="1">
                              <a:blip r:embed="rId1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1468" t="11821" r="11962" b="1213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28748" cy="326476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b/>
                    <w:bCs w:val="0"/>
                    <w:sz w:val="20"/>
                    <w:szCs w:val="20"/>
                  </w:rPr>
                  <w:t xml:space="preserve"> </w:t>
                </w:r>
                <w:r w:rsidRPr="00350211">
                  <w:rPr>
                    <w:b/>
                    <w:bCs w:val="0"/>
                    <w:sz w:val="20"/>
                    <w:szCs w:val="20"/>
                  </w:rPr>
                  <w:t>Interpreter</w:t>
                </w:r>
                <w:r>
                  <w:rPr>
                    <w:b/>
                    <w:bCs w:val="0"/>
                    <w:sz w:val="20"/>
                    <w:szCs w:val="20"/>
                  </w:rPr>
                  <w:t xml:space="preserve"> </w:t>
                </w: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2D373D9" wp14:editId="25101424">
                      <wp:extent cx="143919" cy="139700"/>
                      <wp:effectExtent l="0" t="0" r="8890" b="0"/>
                      <wp:docPr id="20" name="Picture 20" descr="Phone icon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15689290" name="Picture 1915689290" descr="Phone icon"/>
                              <pic:cNvPicPr/>
                            </pic:nvPicPr>
                            <pic:blipFill rotWithShape="1">
                              <a:blip r:embed="rId1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2760" t="23466" r="23059" b="2394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099" cy="14764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b/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</w:rPr>
                  <w:t>ca</w:t>
                </w:r>
                <w:r w:rsidRPr="00350211">
                  <w:rPr>
                    <w:sz w:val="20"/>
                    <w:szCs w:val="20"/>
                  </w:rPr>
                  <w:t>ll 131 450</w:t>
                </w:r>
              </w:p>
              <w:p w:rsidR="009945C6" w:rsidP="0086505E" w:rsidRDefault="004770F7" w14:paraId="365EB99A" w14:textId="77777777">
                <w:pPr>
                  <w:pStyle w:val="Bottomblocktext"/>
                  <w:rPr>
                    <w:sz w:val="20"/>
                    <w:szCs w:val="20"/>
                  </w:rPr>
                </w:pPr>
                <w:hyperlink w:history="1" r:id="rId15">
                  <w:r w:rsidRPr="00350211" w:rsidR="009945C6">
                    <w:rPr>
                      <w:rStyle w:val="Hyperlink"/>
                      <w:sz w:val="20"/>
                      <w:szCs w:val="20"/>
                    </w:rPr>
                    <w:t>canberrahealthservices.act.gov.au/accessibility</w:t>
                  </w:r>
                </w:hyperlink>
              </w:p>
              <w:p w:rsidR="009945C6" w:rsidP="0086505E" w:rsidRDefault="009945C6" w14:paraId="6B0327A7" w14:textId="77777777">
                <w:pPr>
                  <w:pStyle w:val="Bottomblocktext"/>
                </w:pPr>
                <w:r>
                  <w:rPr>
                    <w:b/>
                    <w:bCs w:val="0"/>
                    <w:noProof/>
                  </w:rPr>
                  <w:drawing>
                    <wp:inline distT="0" distB="0" distL="0" distR="0" wp14:anchorId="74E1676A" wp14:editId="06495282">
                      <wp:extent cx="1323833" cy="309418"/>
                      <wp:effectExtent l="0" t="0" r="0" b="0"/>
                      <wp:docPr id="21" name="Picture 21" descr="Philadelphia Pride Flag, Transgender Pride Flag, Intersex Fla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15689291" name="Picture 1915689291" descr="Philadelphia Pride Flag, Transgender Pride Flag, Intersex Flag"/>
                              <pic:cNvPicPr/>
                            </pic:nvPicPr>
                            <pic:blipFill rotWithShape="1">
                              <a:blip r:embed="rId1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4227" t="41711" r="12749" b="4122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53966" cy="316461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bookmarkEnd w:id="0"/>
    </w:tbl>
    <w:p w:rsidRPr="00E83B2D" w:rsidR="00A00B85" w:rsidP="004D27D5" w:rsidRDefault="00A00B85" w14:paraId="73A28C8A" w14:textId="1796FC6C">
      <w:pPr>
        <w:pStyle w:val="BodyCopy"/>
        <w:rPr>
          <w:shd w:val="clear" w:color="auto" w:fill="FFFFFF"/>
        </w:rPr>
      </w:pPr>
    </w:p>
    <w:sectPr w:rsidRPr="00E83B2D" w:rsidR="00A00B85" w:rsidSect="009945C6">
      <w:headerReference w:type="default" r:id="rId17"/>
      <w:footerReference w:type="default" r:id="rId18"/>
      <w:headerReference w:type="first" r:id="rId19"/>
      <w:footerReference w:type="first" r:id="rId20"/>
      <w:pgSz w:w="11906" w:h="16838" w:orient="portrait"/>
      <w:pgMar w:top="970" w:right="851" w:bottom="1021" w:left="851" w:header="28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D4EAB" w:rsidP="00225769" w:rsidRDefault="001D4EAB" w14:paraId="2F4EB982" w14:textId="77777777">
      <w:pPr>
        <w:spacing w:after="0" w:line="240" w:lineRule="auto"/>
      </w:pPr>
      <w:r>
        <w:separator/>
      </w:r>
    </w:p>
    <w:p w:rsidR="001D4EAB" w:rsidRDefault="001D4EAB" w14:paraId="7A2F8AE3" w14:textId="77777777"/>
    <w:p w:rsidR="001D4EAB" w:rsidRDefault="001D4EAB" w14:paraId="0CF01E6E" w14:textId="77777777"/>
  </w:endnote>
  <w:endnote w:type="continuationSeparator" w:id="0">
    <w:p w:rsidR="001D4EAB" w:rsidP="00225769" w:rsidRDefault="001D4EAB" w14:paraId="19458809" w14:textId="77777777">
      <w:pPr>
        <w:spacing w:after="0" w:line="240" w:lineRule="auto"/>
      </w:pPr>
      <w:r>
        <w:continuationSeparator/>
      </w:r>
    </w:p>
    <w:p w:rsidR="001D4EAB" w:rsidRDefault="001D4EAB" w14:paraId="1B808887" w14:textId="77777777"/>
    <w:p w:rsidR="001D4EAB" w:rsidRDefault="001D4EAB" w14:paraId="2D0272E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Pr="00046E0C" w:rsidR="00885A76" w:rsidP="00046E0C" w:rsidRDefault="00046E0C" w14:paraId="02DAC7D4" w14:textId="77777777">
    <w:pPr>
      <w:pStyle w:val="Footer"/>
    </w:pPr>
    <w:bookmarkStart w:name="_Hlk157699048" w:id="1"/>
    <w:bookmarkStart w:name="_Hlk157699049" w:id="2"/>
    <w:r w:rsidRPr="002E4A2A">
      <w:rPr>
        <w:noProof/>
        <w:position w:val="-16"/>
      </w:rPr>
      <w:drawing>
        <wp:inline distT="0" distB="0" distL="0" distR="0" wp14:anchorId="0084BDA9" wp14:editId="7F6C9C3C">
          <wp:extent cx="269875" cy="269875"/>
          <wp:effectExtent l="0" t="0" r="0" b="0"/>
          <wp:docPr id="6" name="Picture 6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" name="Picture 65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875" cy="269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hyperlink w:history="1" r:id="rId3">
      <w:r w:rsidRPr="00A3088E">
        <w:rPr>
          <w:rStyle w:val="Hyperlink"/>
        </w:rPr>
        <w:t>canberrahealthservices.act.gov.au</w:t>
      </w:r>
    </w:hyperlink>
    <w:bookmarkEnd w:id="1"/>
    <w:bookmarkEnd w:id="2"/>
    <w:r w:rsidRPr="000C255A">
      <w:tab/>
    </w:r>
    <w:r w:rsidRPr="000C255A">
      <w:fldChar w:fldCharType="begin"/>
    </w:r>
    <w:r w:rsidRPr="000C255A">
      <w:instrText xml:space="preserve"> PAGE   \* MERGEFORMAT </w:instrText>
    </w:r>
    <w:r w:rsidRPr="000C255A">
      <w:fldChar w:fldCharType="separate"/>
    </w:r>
    <w:r>
      <w:t>1</w:t>
    </w:r>
    <w:r w:rsidRPr="000C255A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Pr="00046E0C" w:rsidR="0019193E" w:rsidP="00046E0C" w:rsidRDefault="00046E0C" w14:paraId="6B346AD5" w14:textId="77777777">
    <w:pPr>
      <w:pStyle w:val="Footer"/>
    </w:pPr>
    <w:r w:rsidRPr="002E4A2A">
      <w:rPr>
        <w:noProof/>
        <w:position w:val="-16"/>
      </w:rPr>
      <w:drawing>
        <wp:inline distT="0" distB="0" distL="0" distR="0" wp14:anchorId="472079EA" wp14:editId="43F1E53E">
          <wp:extent cx="269875" cy="269875"/>
          <wp:effectExtent l="0" t="0" r="0" b="0"/>
          <wp:docPr id="9" name="Picture 9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" name="Picture 65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875" cy="269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hyperlink w:history="1" r:id="rId3">
      <w:r w:rsidRPr="00A3088E">
        <w:rPr>
          <w:rStyle w:val="Hyperlink"/>
        </w:rPr>
        <w:t>canberrahealthservices.act.gov.au</w:t>
      </w:r>
    </w:hyperlink>
    <w:r w:rsidRPr="000C255A">
      <w:tab/>
    </w:r>
    <w:r w:rsidRPr="000C255A">
      <w:fldChar w:fldCharType="begin"/>
    </w:r>
    <w:r w:rsidRPr="000C255A">
      <w:instrText xml:space="preserve"> PAGE   \* MERGEFORMAT </w:instrText>
    </w:r>
    <w:r w:rsidRPr="000C255A">
      <w:fldChar w:fldCharType="separate"/>
    </w:r>
    <w:r>
      <w:t>1</w:t>
    </w:r>
    <w:r w:rsidRPr="000C255A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D4EAB" w:rsidP="00225769" w:rsidRDefault="001D4EAB" w14:paraId="7E2947A4" w14:textId="77777777">
      <w:pPr>
        <w:spacing w:after="0" w:line="240" w:lineRule="auto"/>
      </w:pPr>
      <w:r>
        <w:separator/>
      </w:r>
    </w:p>
    <w:p w:rsidR="001D4EAB" w:rsidRDefault="001D4EAB" w14:paraId="10AE6707" w14:textId="77777777"/>
    <w:p w:rsidR="001D4EAB" w:rsidRDefault="001D4EAB" w14:paraId="0DB3222E" w14:textId="77777777"/>
  </w:footnote>
  <w:footnote w:type="continuationSeparator" w:id="0">
    <w:p w:rsidR="001D4EAB" w:rsidP="00225769" w:rsidRDefault="001D4EAB" w14:paraId="3B8A35B4" w14:textId="77777777">
      <w:pPr>
        <w:spacing w:after="0" w:line="240" w:lineRule="auto"/>
      </w:pPr>
      <w:r>
        <w:continuationSeparator/>
      </w:r>
    </w:p>
    <w:p w:rsidR="001D4EAB" w:rsidRDefault="001D4EAB" w14:paraId="403B02C6" w14:textId="77777777"/>
    <w:p w:rsidR="001D4EAB" w:rsidRDefault="001D4EAB" w14:paraId="32E62B3D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F48B2" w:rsidP="007F48B2" w:rsidRDefault="007F48B2" w14:paraId="4F0470DC" w14:textId="77777777">
    <w:pPr>
      <w:pStyle w:val="SecondaryHeader"/>
    </w:pPr>
  </w:p>
  <w:p w:rsidR="007F48B2" w:rsidP="007F48B2" w:rsidRDefault="007F48B2" w14:paraId="786A910B" w14:textId="77777777">
    <w:pPr>
      <w:pStyle w:val="Secondary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B18B2" w:rsidRDefault="004C5A26" w14:paraId="501626F5" w14:textId="77777777">
    <w:pPr>
      <w:pStyle w:val="Header"/>
    </w:pPr>
    <w:r>
      <w:rPr>
        <w:noProof/>
      </w:rPr>
      <w:drawing>
        <wp:inline distT="0" distB="0" distL="0" distR="0" wp14:anchorId="04B2B192" wp14:editId="5652F226">
          <wp:extent cx="3308400" cy="1008000"/>
          <wp:effectExtent l="0" t="0" r="0" b="1905"/>
          <wp:docPr id="4" name="Picture 4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black and white 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87" t="15189" r="-4464" b="-582"/>
                  <a:stretch/>
                </pic:blipFill>
                <pic:spPr bwMode="auto">
                  <a:xfrm>
                    <a:off x="0" y="0"/>
                    <a:ext cx="3308400" cy="100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83400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445F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6AAB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40CA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E2FE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455095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3B7A48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3724BB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650E53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C782D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008587B"/>
    <w:multiLevelType w:val="hybridMultilevel"/>
    <w:tmpl w:val="EE5E429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00FF574D"/>
    <w:multiLevelType w:val="hybridMultilevel"/>
    <w:tmpl w:val="D8EA007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06D30189"/>
    <w:multiLevelType w:val="hybridMultilevel"/>
    <w:tmpl w:val="14AED950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0C0127A7"/>
    <w:multiLevelType w:val="hybridMultilevel"/>
    <w:tmpl w:val="EE9C755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0E4E6FB2"/>
    <w:multiLevelType w:val="hybridMultilevel"/>
    <w:tmpl w:val="DC32FC2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13362BA9"/>
    <w:multiLevelType w:val="hybridMultilevel"/>
    <w:tmpl w:val="C6D42E8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13BC3AA8"/>
    <w:multiLevelType w:val="hybridMultilevel"/>
    <w:tmpl w:val="B58A016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16805A2D"/>
    <w:multiLevelType w:val="hybridMultilevel"/>
    <w:tmpl w:val="B4B05D6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18B047D8"/>
    <w:multiLevelType w:val="hybridMultilevel"/>
    <w:tmpl w:val="2C925D30"/>
    <w:lvl w:ilvl="0" w:tplc="1ABC2820">
      <w:start w:val="1"/>
      <w:numFmt w:val="bullet"/>
      <w:pStyle w:val="Tablebullet2"/>
      <w:lvlText w:val="-"/>
      <w:lvlJc w:val="left"/>
      <w:pPr>
        <w:ind w:left="757" w:hanging="360"/>
      </w:pPr>
      <w:rPr>
        <w:rFonts w:hint="default" w:ascii="Courier New" w:hAnsi="Courier New"/>
      </w:rPr>
    </w:lvl>
    <w:lvl w:ilvl="1" w:tplc="0C090003" w:tentative="1">
      <w:start w:val="1"/>
      <w:numFmt w:val="bullet"/>
      <w:lvlText w:val="o"/>
      <w:lvlJc w:val="left"/>
      <w:pPr>
        <w:ind w:left="2046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766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486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206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926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646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366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086" w:hanging="360"/>
      </w:pPr>
      <w:rPr>
        <w:rFonts w:hint="default" w:ascii="Wingdings" w:hAnsi="Wingdings"/>
      </w:rPr>
    </w:lvl>
  </w:abstractNum>
  <w:abstractNum w:abstractNumId="19" w15:restartNumberingAfterBreak="0">
    <w:nsid w:val="1A572EC2"/>
    <w:multiLevelType w:val="hybridMultilevel"/>
    <w:tmpl w:val="05FC087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1B746C63"/>
    <w:multiLevelType w:val="hybridMultilevel"/>
    <w:tmpl w:val="DEBC5CB8"/>
    <w:lvl w:ilvl="0" w:tplc="0C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220F418A"/>
    <w:multiLevelType w:val="multilevel"/>
    <w:tmpl w:val="DF347036"/>
    <w:lvl w:ilvl="0">
      <w:start w:val="1"/>
      <w:numFmt w:val="bullet"/>
      <w:pStyle w:val="Bullet"/>
      <w:lvlText w:val=""/>
      <w:lvlJc w:val="left"/>
      <w:pPr>
        <w:ind w:left="425" w:hanging="425"/>
      </w:pPr>
      <w:rPr>
        <w:rFonts w:hint="default" w:ascii="Wingdings" w:hAnsi="Wingdings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1275" w:hanging="425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700" w:hanging="425"/>
      </w:pPr>
      <w:rPr>
        <w:rFonts w:hint="default" w:ascii="Symbol" w:hAnsi="Symbol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hint="default" w:ascii="Arial" w:hAnsi="Arial"/>
      </w:rPr>
    </w:lvl>
    <w:lvl w:ilvl="5">
      <w:start w:val="1"/>
      <w:numFmt w:val="bullet"/>
      <w:lvlText w:val=""/>
      <w:lvlJc w:val="left"/>
      <w:pPr>
        <w:ind w:left="2550" w:hanging="425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hint="default" w:ascii="Symbol" w:hAnsi="Symbol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hint="default" w:ascii="Arial" w:hAnsi="Arial"/>
      </w:rPr>
    </w:lvl>
    <w:lvl w:ilvl="8">
      <w:start w:val="1"/>
      <w:numFmt w:val="bullet"/>
      <w:lvlText w:val=""/>
      <w:lvlJc w:val="left"/>
      <w:pPr>
        <w:ind w:left="3825" w:hanging="425"/>
      </w:pPr>
      <w:rPr>
        <w:rFonts w:hint="default" w:ascii="Wingdings" w:hAnsi="Wingdings"/>
      </w:rPr>
    </w:lvl>
  </w:abstractNum>
  <w:abstractNum w:abstractNumId="22" w15:restartNumberingAfterBreak="0">
    <w:nsid w:val="22D578A8"/>
    <w:multiLevelType w:val="hybridMultilevel"/>
    <w:tmpl w:val="282A3B4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6D19DB"/>
    <w:multiLevelType w:val="hybridMultilevel"/>
    <w:tmpl w:val="2D10078E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24A51737"/>
    <w:multiLevelType w:val="hybridMultilevel"/>
    <w:tmpl w:val="8ABCD7F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26DF616A"/>
    <w:multiLevelType w:val="hybridMultilevel"/>
    <w:tmpl w:val="DCE4A6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B05815"/>
    <w:multiLevelType w:val="hybridMultilevel"/>
    <w:tmpl w:val="DD2219A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405A24"/>
    <w:multiLevelType w:val="hybridMultilevel"/>
    <w:tmpl w:val="C1345FC0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02306D8"/>
    <w:multiLevelType w:val="hybridMultilevel"/>
    <w:tmpl w:val="407EA45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5DC201D"/>
    <w:multiLevelType w:val="multilevel"/>
    <w:tmpl w:val="40B84CD4"/>
    <w:lvl w:ilvl="0">
      <w:start w:val="1"/>
      <w:numFmt w:val="bullet"/>
      <w:lvlText w:val=""/>
      <w:lvlJc w:val="left"/>
      <w:pPr>
        <w:ind w:left="434" w:hanging="360"/>
      </w:pPr>
      <w:rPr>
        <w:rFonts w:hint="default" w:ascii="Wingdings" w:hAnsi="Wingdings"/>
      </w:rPr>
    </w:lvl>
    <w:lvl w:ilvl="1">
      <w:start w:val="1"/>
      <w:numFmt w:val="bullet"/>
      <w:lvlText w:val="-"/>
      <w:lvlJc w:val="left"/>
      <w:pPr>
        <w:ind w:left="907" w:hanging="340"/>
      </w:pPr>
      <w:rPr>
        <w:rFonts w:hint="default" w:ascii="Arial" w:hAnsi="Arial"/>
      </w:rPr>
    </w:lvl>
    <w:lvl w:ilvl="2">
      <w:start w:val="1"/>
      <w:numFmt w:val="bullet"/>
      <w:lvlText w:val=""/>
      <w:lvlJc w:val="left"/>
      <w:pPr>
        <w:ind w:left="1474" w:hanging="34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041" w:hanging="340"/>
      </w:pPr>
      <w:rPr>
        <w:rFonts w:hint="default" w:ascii="Symbol" w:hAnsi="Symbol"/>
      </w:rPr>
    </w:lvl>
    <w:lvl w:ilvl="4">
      <w:start w:val="1"/>
      <w:numFmt w:val="bullet"/>
      <w:lvlText w:val="-"/>
      <w:lvlJc w:val="left"/>
      <w:pPr>
        <w:ind w:left="2608" w:hanging="340"/>
      </w:pPr>
      <w:rPr>
        <w:rFonts w:hint="default" w:ascii="Arial" w:hAnsi="Arial"/>
      </w:rPr>
    </w:lvl>
    <w:lvl w:ilvl="5">
      <w:start w:val="1"/>
      <w:numFmt w:val="bullet"/>
      <w:lvlText w:val=""/>
      <w:lvlJc w:val="left"/>
      <w:pPr>
        <w:ind w:left="3175" w:hanging="34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3742" w:hanging="340"/>
      </w:pPr>
      <w:rPr>
        <w:rFonts w:hint="default" w:ascii="Symbol" w:hAnsi="Symbol"/>
      </w:rPr>
    </w:lvl>
    <w:lvl w:ilvl="7">
      <w:start w:val="1"/>
      <w:numFmt w:val="bullet"/>
      <w:lvlText w:val="-"/>
      <w:lvlJc w:val="left"/>
      <w:pPr>
        <w:ind w:left="4309" w:hanging="340"/>
      </w:pPr>
      <w:rPr>
        <w:rFonts w:hint="default" w:ascii="Arial" w:hAnsi="Arial"/>
      </w:rPr>
    </w:lvl>
    <w:lvl w:ilvl="8">
      <w:start w:val="1"/>
      <w:numFmt w:val="bullet"/>
      <w:lvlText w:val=""/>
      <w:lvlJc w:val="left"/>
      <w:pPr>
        <w:ind w:left="4876" w:hanging="340"/>
      </w:pPr>
      <w:rPr>
        <w:rFonts w:hint="default" w:ascii="Wingdings" w:hAnsi="Wingdings"/>
      </w:rPr>
    </w:lvl>
  </w:abstractNum>
  <w:abstractNum w:abstractNumId="30" w15:restartNumberingAfterBreak="0">
    <w:nsid w:val="56292A0B"/>
    <w:multiLevelType w:val="hybridMultilevel"/>
    <w:tmpl w:val="EE8ACFF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8E2FA2"/>
    <w:multiLevelType w:val="multilevel"/>
    <w:tmpl w:val="480A3A32"/>
    <w:lvl w:ilvl="0">
      <w:start w:val="1"/>
      <w:numFmt w:val="decimal"/>
      <w:pStyle w:val="Numberedlist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1275" w:hanging="425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700" w:hanging="425"/>
      </w:pPr>
      <w:rPr>
        <w:rFonts w:hint="default" w:ascii="Symbol" w:hAnsi="Symbol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hint="default" w:ascii="Arial" w:hAnsi="Arial"/>
      </w:rPr>
    </w:lvl>
    <w:lvl w:ilvl="5">
      <w:start w:val="1"/>
      <w:numFmt w:val="bullet"/>
      <w:lvlText w:val=""/>
      <w:lvlJc w:val="left"/>
      <w:pPr>
        <w:ind w:left="2550" w:hanging="425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hint="default" w:ascii="Symbol" w:hAnsi="Symbol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hint="default" w:ascii="Arial" w:hAnsi="Arial"/>
      </w:rPr>
    </w:lvl>
    <w:lvl w:ilvl="8">
      <w:start w:val="1"/>
      <w:numFmt w:val="bullet"/>
      <w:lvlText w:val=""/>
      <w:lvlJc w:val="left"/>
      <w:pPr>
        <w:ind w:left="3825" w:hanging="425"/>
      </w:pPr>
      <w:rPr>
        <w:rFonts w:hint="default" w:ascii="Wingdings" w:hAnsi="Wingdings"/>
      </w:rPr>
    </w:lvl>
  </w:abstractNum>
  <w:abstractNum w:abstractNumId="32" w15:restartNumberingAfterBreak="0">
    <w:nsid w:val="66C44B05"/>
    <w:multiLevelType w:val="hybridMultilevel"/>
    <w:tmpl w:val="9E00DD70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A657826"/>
    <w:multiLevelType w:val="hybridMultilevel"/>
    <w:tmpl w:val="3ABE1D0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BF4405D"/>
    <w:multiLevelType w:val="hybridMultilevel"/>
    <w:tmpl w:val="C5689F2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1D24552"/>
    <w:multiLevelType w:val="hybridMultilevel"/>
    <w:tmpl w:val="CA26CE02"/>
    <w:lvl w:ilvl="0" w:tplc="C0EA73C6">
      <w:start w:val="1"/>
      <w:numFmt w:val="decimal"/>
      <w:lvlText w:val="%1"/>
      <w:lvlJc w:val="left"/>
      <w:pPr>
        <w:ind w:left="360" w:hanging="360"/>
      </w:pPr>
      <w:rPr>
        <w:rFonts w:hint="default"/>
        <w:color w:val="FFFFFF" w:themeColor="background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ED7698"/>
    <w:multiLevelType w:val="hybridMultilevel"/>
    <w:tmpl w:val="CE0ADA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431774">
    <w:abstractNumId w:val="21"/>
  </w:num>
  <w:num w:numId="2" w16cid:durableId="842209657">
    <w:abstractNumId w:val="18"/>
  </w:num>
  <w:num w:numId="3" w16cid:durableId="59376246">
    <w:abstractNumId w:val="17"/>
  </w:num>
  <w:num w:numId="4" w16cid:durableId="925766486">
    <w:abstractNumId w:val="19"/>
  </w:num>
  <w:num w:numId="5" w16cid:durableId="239874889">
    <w:abstractNumId w:val="10"/>
  </w:num>
  <w:num w:numId="6" w16cid:durableId="429863327">
    <w:abstractNumId w:val="28"/>
  </w:num>
  <w:num w:numId="7" w16cid:durableId="1536578307">
    <w:abstractNumId w:val="16"/>
  </w:num>
  <w:num w:numId="8" w16cid:durableId="832524120">
    <w:abstractNumId w:val="23"/>
  </w:num>
  <w:num w:numId="9" w16cid:durableId="508451741">
    <w:abstractNumId w:val="15"/>
  </w:num>
  <w:num w:numId="10" w16cid:durableId="883832270">
    <w:abstractNumId w:val="33"/>
  </w:num>
  <w:num w:numId="11" w16cid:durableId="1779518474">
    <w:abstractNumId w:val="34"/>
  </w:num>
  <w:num w:numId="12" w16cid:durableId="1776242308">
    <w:abstractNumId w:val="27"/>
  </w:num>
  <w:num w:numId="13" w16cid:durableId="2004358539">
    <w:abstractNumId w:val="24"/>
  </w:num>
  <w:num w:numId="14" w16cid:durableId="2112698967">
    <w:abstractNumId w:val="32"/>
  </w:num>
  <w:num w:numId="15" w16cid:durableId="582569910">
    <w:abstractNumId w:val="9"/>
  </w:num>
  <w:num w:numId="16" w16cid:durableId="384916407">
    <w:abstractNumId w:val="7"/>
  </w:num>
  <w:num w:numId="17" w16cid:durableId="1441413624">
    <w:abstractNumId w:val="6"/>
  </w:num>
  <w:num w:numId="18" w16cid:durableId="191194043">
    <w:abstractNumId w:val="5"/>
  </w:num>
  <w:num w:numId="19" w16cid:durableId="477845564">
    <w:abstractNumId w:val="4"/>
  </w:num>
  <w:num w:numId="20" w16cid:durableId="1488981386">
    <w:abstractNumId w:val="8"/>
  </w:num>
  <w:num w:numId="21" w16cid:durableId="2028366523">
    <w:abstractNumId w:val="3"/>
  </w:num>
  <w:num w:numId="22" w16cid:durableId="1640115528">
    <w:abstractNumId w:val="2"/>
  </w:num>
  <w:num w:numId="23" w16cid:durableId="1785998564">
    <w:abstractNumId w:val="1"/>
  </w:num>
  <w:num w:numId="24" w16cid:durableId="315038289">
    <w:abstractNumId w:val="0"/>
  </w:num>
  <w:num w:numId="25" w16cid:durableId="1220702717">
    <w:abstractNumId w:val="12"/>
  </w:num>
  <w:num w:numId="26" w16cid:durableId="1980722207">
    <w:abstractNumId w:val="14"/>
  </w:num>
  <w:num w:numId="27" w16cid:durableId="1653177985">
    <w:abstractNumId w:val="11"/>
  </w:num>
  <w:num w:numId="28" w16cid:durableId="100688869">
    <w:abstractNumId w:val="21"/>
    <w:lvlOverride w:ilvl="0">
      <w:startOverride w:val="1"/>
    </w:lvlOverride>
  </w:num>
  <w:num w:numId="29" w16cid:durableId="1250121824">
    <w:abstractNumId w:val="22"/>
  </w:num>
  <w:num w:numId="30" w16cid:durableId="451361758">
    <w:abstractNumId w:val="36"/>
  </w:num>
  <w:num w:numId="31" w16cid:durableId="1999458132">
    <w:abstractNumId w:val="30"/>
  </w:num>
  <w:num w:numId="32" w16cid:durableId="1839613486">
    <w:abstractNumId w:val="25"/>
  </w:num>
  <w:num w:numId="33" w16cid:durableId="1714186805">
    <w:abstractNumId w:val="26"/>
  </w:num>
  <w:num w:numId="34" w16cid:durableId="1998915187">
    <w:abstractNumId w:val="13"/>
  </w:num>
  <w:num w:numId="35" w16cid:durableId="564878236">
    <w:abstractNumId w:val="20"/>
  </w:num>
  <w:num w:numId="36" w16cid:durableId="17776294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91119764">
    <w:abstractNumId w:val="29"/>
  </w:num>
  <w:num w:numId="38" w16cid:durableId="660542573">
    <w:abstractNumId w:val="31"/>
  </w:num>
  <w:num w:numId="39" w16cid:durableId="928123608">
    <w:abstractNumId w:val="3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="f" fillcolor="white" stroke="f">
      <v:fill on="f"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EAB"/>
    <w:rsid w:val="00000822"/>
    <w:rsid w:val="00003728"/>
    <w:rsid w:val="00004B91"/>
    <w:rsid w:val="000068B9"/>
    <w:rsid w:val="000115AB"/>
    <w:rsid w:val="00012DA7"/>
    <w:rsid w:val="00014646"/>
    <w:rsid w:val="0001473F"/>
    <w:rsid w:val="00014D0A"/>
    <w:rsid w:val="00015018"/>
    <w:rsid w:val="000246D6"/>
    <w:rsid w:val="00025C12"/>
    <w:rsid w:val="000347FB"/>
    <w:rsid w:val="00035A11"/>
    <w:rsid w:val="00041D05"/>
    <w:rsid w:val="00042268"/>
    <w:rsid w:val="00043534"/>
    <w:rsid w:val="00046D4C"/>
    <w:rsid w:val="00046E0C"/>
    <w:rsid w:val="00047707"/>
    <w:rsid w:val="00050A6B"/>
    <w:rsid w:val="000513FD"/>
    <w:rsid w:val="00052D11"/>
    <w:rsid w:val="00053BD7"/>
    <w:rsid w:val="00053CC3"/>
    <w:rsid w:val="00053D2F"/>
    <w:rsid w:val="0005461D"/>
    <w:rsid w:val="0005626F"/>
    <w:rsid w:val="0005685E"/>
    <w:rsid w:val="000570A6"/>
    <w:rsid w:val="00061582"/>
    <w:rsid w:val="00070945"/>
    <w:rsid w:val="00075506"/>
    <w:rsid w:val="00080F06"/>
    <w:rsid w:val="00080FC2"/>
    <w:rsid w:val="000825CF"/>
    <w:rsid w:val="00082EB1"/>
    <w:rsid w:val="00083D66"/>
    <w:rsid w:val="000848B6"/>
    <w:rsid w:val="000858DB"/>
    <w:rsid w:val="000905E4"/>
    <w:rsid w:val="0009157D"/>
    <w:rsid w:val="00096D01"/>
    <w:rsid w:val="000A3AA0"/>
    <w:rsid w:val="000A3F9B"/>
    <w:rsid w:val="000A4C7E"/>
    <w:rsid w:val="000A6268"/>
    <w:rsid w:val="000B4346"/>
    <w:rsid w:val="000B4DF9"/>
    <w:rsid w:val="000B6A88"/>
    <w:rsid w:val="000C36A3"/>
    <w:rsid w:val="000C3973"/>
    <w:rsid w:val="000C48B1"/>
    <w:rsid w:val="000C57C6"/>
    <w:rsid w:val="000C76AA"/>
    <w:rsid w:val="000D713F"/>
    <w:rsid w:val="000D742A"/>
    <w:rsid w:val="000E058F"/>
    <w:rsid w:val="000E07C3"/>
    <w:rsid w:val="000E1D08"/>
    <w:rsid w:val="000E5739"/>
    <w:rsid w:val="000E77F0"/>
    <w:rsid w:val="000F1EB3"/>
    <w:rsid w:val="000F1F27"/>
    <w:rsid w:val="000F288B"/>
    <w:rsid w:val="000F3A4B"/>
    <w:rsid w:val="000F79EA"/>
    <w:rsid w:val="0010164B"/>
    <w:rsid w:val="00107118"/>
    <w:rsid w:val="00110D97"/>
    <w:rsid w:val="00112DAD"/>
    <w:rsid w:val="001171E4"/>
    <w:rsid w:val="0012007C"/>
    <w:rsid w:val="00120E2E"/>
    <w:rsid w:val="00121181"/>
    <w:rsid w:val="00122329"/>
    <w:rsid w:val="00124B00"/>
    <w:rsid w:val="00126471"/>
    <w:rsid w:val="00126ADF"/>
    <w:rsid w:val="00126BEE"/>
    <w:rsid w:val="00127D91"/>
    <w:rsid w:val="001324A3"/>
    <w:rsid w:val="0013675B"/>
    <w:rsid w:val="00136C50"/>
    <w:rsid w:val="00137347"/>
    <w:rsid w:val="00143C66"/>
    <w:rsid w:val="00144A90"/>
    <w:rsid w:val="00154D8C"/>
    <w:rsid w:val="001600FA"/>
    <w:rsid w:val="001616DD"/>
    <w:rsid w:val="00161AE4"/>
    <w:rsid w:val="00161FDC"/>
    <w:rsid w:val="00164AA5"/>
    <w:rsid w:val="001660FE"/>
    <w:rsid w:val="00167C17"/>
    <w:rsid w:val="0017051B"/>
    <w:rsid w:val="00174ECE"/>
    <w:rsid w:val="00175212"/>
    <w:rsid w:val="00175FF8"/>
    <w:rsid w:val="001767CA"/>
    <w:rsid w:val="00181729"/>
    <w:rsid w:val="001819E4"/>
    <w:rsid w:val="00184284"/>
    <w:rsid w:val="00184480"/>
    <w:rsid w:val="00184D6D"/>
    <w:rsid w:val="00184F59"/>
    <w:rsid w:val="00185C37"/>
    <w:rsid w:val="00186FB7"/>
    <w:rsid w:val="00187537"/>
    <w:rsid w:val="00191413"/>
    <w:rsid w:val="0019193E"/>
    <w:rsid w:val="00192C70"/>
    <w:rsid w:val="001935B4"/>
    <w:rsid w:val="00193907"/>
    <w:rsid w:val="00195EFB"/>
    <w:rsid w:val="001A1DD6"/>
    <w:rsid w:val="001A2273"/>
    <w:rsid w:val="001A6FBC"/>
    <w:rsid w:val="001B0DC3"/>
    <w:rsid w:val="001B3430"/>
    <w:rsid w:val="001C108E"/>
    <w:rsid w:val="001C263F"/>
    <w:rsid w:val="001D12A9"/>
    <w:rsid w:val="001D140D"/>
    <w:rsid w:val="001D150B"/>
    <w:rsid w:val="001D195F"/>
    <w:rsid w:val="001D4EAB"/>
    <w:rsid w:val="001D780B"/>
    <w:rsid w:val="001D7907"/>
    <w:rsid w:val="001E0BEA"/>
    <w:rsid w:val="001E0BED"/>
    <w:rsid w:val="001E30A5"/>
    <w:rsid w:val="001E3D5B"/>
    <w:rsid w:val="001E4A13"/>
    <w:rsid w:val="001E4EF9"/>
    <w:rsid w:val="001E579B"/>
    <w:rsid w:val="001E5FF2"/>
    <w:rsid w:val="001E626E"/>
    <w:rsid w:val="001E7077"/>
    <w:rsid w:val="001E7A17"/>
    <w:rsid w:val="001F0765"/>
    <w:rsid w:val="001F29F4"/>
    <w:rsid w:val="001F4369"/>
    <w:rsid w:val="001F49DF"/>
    <w:rsid w:val="001F5AE3"/>
    <w:rsid w:val="001F656A"/>
    <w:rsid w:val="002012D2"/>
    <w:rsid w:val="0020360D"/>
    <w:rsid w:val="00211BFA"/>
    <w:rsid w:val="00212F1D"/>
    <w:rsid w:val="0022138F"/>
    <w:rsid w:val="00225769"/>
    <w:rsid w:val="00225E3B"/>
    <w:rsid w:val="00227104"/>
    <w:rsid w:val="00230054"/>
    <w:rsid w:val="0023668B"/>
    <w:rsid w:val="00240DC9"/>
    <w:rsid w:val="00242601"/>
    <w:rsid w:val="002427B0"/>
    <w:rsid w:val="00244149"/>
    <w:rsid w:val="00244AB1"/>
    <w:rsid w:val="00245BF4"/>
    <w:rsid w:val="00246EDC"/>
    <w:rsid w:val="00247BAF"/>
    <w:rsid w:val="00251D96"/>
    <w:rsid w:val="00253A48"/>
    <w:rsid w:val="00253EC8"/>
    <w:rsid w:val="0025483C"/>
    <w:rsid w:val="00256701"/>
    <w:rsid w:val="0026085A"/>
    <w:rsid w:val="002700D3"/>
    <w:rsid w:val="0027262B"/>
    <w:rsid w:val="00281830"/>
    <w:rsid w:val="002827C4"/>
    <w:rsid w:val="00284D13"/>
    <w:rsid w:val="00292A6B"/>
    <w:rsid w:val="00293B6B"/>
    <w:rsid w:val="00294B76"/>
    <w:rsid w:val="00294F1A"/>
    <w:rsid w:val="0029655B"/>
    <w:rsid w:val="002A0163"/>
    <w:rsid w:val="002A295E"/>
    <w:rsid w:val="002B2713"/>
    <w:rsid w:val="002B3511"/>
    <w:rsid w:val="002B3D19"/>
    <w:rsid w:val="002B3F13"/>
    <w:rsid w:val="002B5D29"/>
    <w:rsid w:val="002C39F9"/>
    <w:rsid w:val="002C58B8"/>
    <w:rsid w:val="002C7500"/>
    <w:rsid w:val="002C75BC"/>
    <w:rsid w:val="002D1CA0"/>
    <w:rsid w:val="002D22CF"/>
    <w:rsid w:val="002D56A1"/>
    <w:rsid w:val="002D59A9"/>
    <w:rsid w:val="002D5A00"/>
    <w:rsid w:val="002E1FA1"/>
    <w:rsid w:val="002E28BA"/>
    <w:rsid w:val="002E63E1"/>
    <w:rsid w:val="002E6515"/>
    <w:rsid w:val="002E6517"/>
    <w:rsid w:val="002E6687"/>
    <w:rsid w:val="002F2A26"/>
    <w:rsid w:val="002F6957"/>
    <w:rsid w:val="002F6CB3"/>
    <w:rsid w:val="002F7DE5"/>
    <w:rsid w:val="002F7DF1"/>
    <w:rsid w:val="003007EA"/>
    <w:rsid w:val="003027B6"/>
    <w:rsid w:val="00306981"/>
    <w:rsid w:val="00307FDA"/>
    <w:rsid w:val="00312C39"/>
    <w:rsid w:val="00314F4B"/>
    <w:rsid w:val="00316881"/>
    <w:rsid w:val="00317101"/>
    <w:rsid w:val="003172CB"/>
    <w:rsid w:val="00317591"/>
    <w:rsid w:val="00317F10"/>
    <w:rsid w:val="003217E1"/>
    <w:rsid w:val="003218C1"/>
    <w:rsid w:val="0032423A"/>
    <w:rsid w:val="003247E9"/>
    <w:rsid w:val="00330A1E"/>
    <w:rsid w:val="00331E2B"/>
    <w:rsid w:val="003321DE"/>
    <w:rsid w:val="00333A73"/>
    <w:rsid w:val="00334700"/>
    <w:rsid w:val="003352BA"/>
    <w:rsid w:val="003366C8"/>
    <w:rsid w:val="0033770B"/>
    <w:rsid w:val="0034072B"/>
    <w:rsid w:val="003412E9"/>
    <w:rsid w:val="00342839"/>
    <w:rsid w:val="00343A44"/>
    <w:rsid w:val="003444DC"/>
    <w:rsid w:val="00350211"/>
    <w:rsid w:val="003518BF"/>
    <w:rsid w:val="0035392C"/>
    <w:rsid w:val="00354558"/>
    <w:rsid w:val="0036465D"/>
    <w:rsid w:val="00372477"/>
    <w:rsid w:val="00372544"/>
    <w:rsid w:val="0037341B"/>
    <w:rsid w:val="00376B5F"/>
    <w:rsid w:val="003817A2"/>
    <w:rsid w:val="00385359"/>
    <w:rsid w:val="00385468"/>
    <w:rsid w:val="00390CE7"/>
    <w:rsid w:val="00390DAE"/>
    <w:rsid w:val="00393FF3"/>
    <w:rsid w:val="0039618C"/>
    <w:rsid w:val="0039633A"/>
    <w:rsid w:val="00396B90"/>
    <w:rsid w:val="003A0BC9"/>
    <w:rsid w:val="003A0D26"/>
    <w:rsid w:val="003A21CD"/>
    <w:rsid w:val="003A2A9E"/>
    <w:rsid w:val="003A40A7"/>
    <w:rsid w:val="003A5ADA"/>
    <w:rsid w:val="003A6511"/>
    <w:rsid w:val="003B28A5"/>
    <w:rsid w:val="003B3F9A"/>
    <w:rsid w:val="003B57A1"/>
    <w:rsid w:val="003B661D"/>
    <w:rsid w:val="003B720D"/>
    <w:rsid w:val="003B760C"/>
    <w:rsid w:val="003C218A"/>
    <w:rsid w:val="003C4430"/>
    <w:rsid w:val="003C5F3E"/>
    <w:rsid w:val="003C7810"/>
    <w:rsid w:val="003D10DD"/>
    <w:rsid w:val="003D3B16"/>
    <w:rsid w:val="003D60E0"/>
    <w:rsid w:val="003D709B"/>
    <w:rsid w:val="003D7463"/>
    <w:rsid w:val="003E0103"/>
    <w:rsid w:val="003E727F"/>
    <w:rsid w:val="003E7D3D"/>
    <w:rsid w:val="003F01DF"/>
    <w:rsid w:val="003F2C18"/>
    <w:rsid w:val="003F6C0E"/>
    <w:rsid w:val="00407C75"/>
    <w:rsid w:val="004132C5"/>
    <w:rsid w:val="00414064"/>
    <w:rsid w:val="00415DFF"/>
    <w:rsid w:val="00417745"/>
    <w:rsid w:val="00423CA6"/>
    <w:rsid w:val="00430454"/>
    <w:rsid w:val="004326A8"/>
    <w:rsid w:val="004328A4"/>
    <w:rsid w:val="00436B86"/>
    <w:rsid w:val="0043706A"/>
    <w:rsid w:val="004401B0"/>
    <w:rsid w:val="00441154"/>
    <w:rsid w:val="00441D90"/>
    <w:rsid w:val="00442224"/>
    <w:rsid w:val="004444EE"/>
    <w:rsid w:val="0044592B"/>
    <w:rsid w:val="00445B4A"/>
    <w:rsid w:val="004524CF"/>
    <w:rsid w:val="00452582"/>
    <w:rsid w:val="00454812"/>
    <w:rsid w:val="004549FE"/>
    <w:rsid w:val="00454D38"/>
    <w:rsid w:val="00455C81"/>
    <w:rsid w:val="00457272"/>
    <w:rsid w:val="00457DCC"/>
    <w:rsid w:val="00461A18"/>
    <w:rsid w:val="00462060"/>
    <w:rsid w:val="00463C1A"/>
    <w:rsid w:val="00463EEC"/>
    <w:rsid w:val="004640FF"/>
    <w:rsid w:val="00465490"/>
    <w:rsid w:val="00473FD3"/>
    <w:rsid w:val="00475AAB"/>
    <w:rsid w:val="004770F7"/>
    <w:rsid w:val="00477432"/>
    <w:rsid w:val="00480DA2"/>
    <w:rsid w:val="00486165"/>
    <w:rsid w:val="0049014C"/>
    <w:rsid w:val="004916A9"/>
    <w:rsid w:val="00492356"/>
    <w:rsid w:val="004957A2"/>
    <w:rsid w:val="004A178D"/>
    <w:rsid w:val="004A1C33"/>
    <w:rsid w:val="004B031B"/>
    <w:rsid w:val="004B17CD"/>
    <w:rsid w:val="004B474F"/>
    <w:rsid w:val="004C221A"/>
    <w:rsid w:val="004C39F8"/>
    <w:rsid w:val="004C416A"/>
    <w:rsid w:val="004C55B7"/>
    <w:rsid w:val="004C5A26"/>
    <w:rsid w:val="004C5D35"/>
    <w:rsid w:val="004D0A68"/>
    <w:rsid w:val="004D20BF"/>
    <w:rsid w:val="004D27D5"/>
    <w:rsid w:val="004D2C70"/>
    <w:rsid w:val="004D31D0"/>
    <w:rsid w:val="004D31F1"/>
    <w:rsid w:val="004D4286"/>
    <w:rsid w:val="004D4733"/>
    <w:rsid w:val="004D4B45"/>
    <w:rsid w:val="004D6C3E"/>
    <w:rsid w:val="004D7B29"/>
    <w:rsid w:val="004E14DE"/>
    <w:rsid w:val="004E2562"/>
    <w:rsid w:val="004E7CE8"/>
    <w:rsid w:val="004F1BEF"/>
    <w:rsid w:val="004F2430"/>
    <w:rsid w:val="004F2B91"/>
    <w:rsid w:val="004F3034"/>
    <w:rsid w:val="004F435E"/>
    <w:rsid w:val="00506D24"/>
    <w:rsid w:val="005077D2"/>
    <w:rsid w:val="005118F6"/>
    <w:rsid w:val="0051350A"/>
    <w:rsid w:val="00517604"/>
    <w:rsid w:val="00517DA5"/>
    <w:rsid w:val="00517FA4"/>
    <w:rsid w:val="00525801"/>
    <w:rsid w:val="00530F88"/>
    <w:rsid w:val="00532B1C"/>
    <w:rsid w:val="00532EB9"/>
    <w:rsid w:val="00534E1F"/>
    <w:rsid w:val="005412CE"/>
    <w:rsid w:val="005443C8"/>
    <w:rsid w:val="0054683B"/>
    <w:rsid w:val="00552527"/>
    <w:rsid w:val="005558E1"/>
    <w:rsid w:val="005564A4"/>
    <w:rsid w:val="0055674C"/>
    <w:rsid w:val="00563FD8"/>
    <w:rsid w:val="00564817"/>
    <w:rsid w:val="0056512E"/>
    <w:rsid w:val="0056561D"/>
    <w:rsid w:val="005706E9"/>
    <w:rsid w:val="00570849"/>
    <w:rsid w:val="00576416"/>
    <w:rsid w:val="00577C65"/>
    <w:rsid w:val="00581121"/>
    <w:rsid w:val="005840B8"/>
    <w:rsid w:val="005867DF"/>
    <w:rsid w:val="005916F1"/>
    <w:rsid w:val="00592081"/>
    <w:rsid w:val="005A0348"/>
    <w:rsid w:val="005A1FA3"/>
    <w:rsid w:val="005A27C0"/>
    <w:rsid w:val="005A4691"/>
    <w:rsid w:val="005A74FF"/>
    <w:rsid w:val="005A7C67"/>
    <w:rsid w:val="005B194A"/>
    <w:rsid w:val="005B234E"/>
    <w:rsid w:val="005B3D8A"/>
    <w:rsid w:val="005C1D68"/>
    <w:rsid w:val="005C58FA"/>
    <w:rsid w:val="005D2629"/>
    <w:rsid w:val="005D54F1"/>
    <w:rsid w:val="005D5820"/>
    <w:rsid w:val="005E03EB"/>
    <w:rsid w:val="005E3D07"/>
    <w:rsid w:val="005E6B49"/>
    <w:rsid w:val="005E7252"/>
    <w:rsid w:val="005E7AA8"/>
    <w:rsid w:val="005F02C2"/>
    <w:rsid w:val="005F70F7"/>
    <w:rsid w:val="00602AB9"/>
    <w:rsid w:val="006046D3"/>
    <w:rsid w:val="00605E3B"/>
    <w:rsid w:val="006065E8"/>
    <w:rsid w:val="00607B4C"/>
    <w:rsid w:val="00610940"/>
    <w:rsid w:val="00612992"/>
    <w:rsid w:val="006155F0"/>
    <w:rsid w:val="00616766"/>
    <w:rsid w:val="00620386"/>
    <w:rsid w:val="00621B66"/>
    <w:rsid w:val="006253B6"/>
    <w:rsid w:val="00625A15"/>
    <w:rsid w:val="00627BD8"/>
    <w:rsid w:val="0063178C"/>
    <w:rsid w:val="006349C4"/>
    <w:rsid w:val="00636177"/>
    <w:rsid w:val="006361D0"/>
    <w:rsid w:val="00637BE8"/>
    <w:rsid w:val="00637D76"/>
    <w:rsid w:val="00640A07"/>
    <w:rsid w:val="0064271E"/>
    <w:rsid w:val="006431FF"/>
    <w:rsid w:val="00644F89"/>
    <w:rsid w:val="006553EC"/>
    <w:rsid w:val="00655674"/>
    <w:rsid w:val="00656027"/>
    <w:rsid w:val="00656746"/>
    <w:rsid w:val="0067005A"/>
    <w:rsid w:val="00680130"/>
    <w:rsid w:val="006824E0"/>
    <w:rsid w:val="00691C90"/>
    <w:rsid w:val="0069388D"/>
    <w:rsid w:val="00693B79"/>
    <w:rsid w:val="006A0160"/>
    <w:rsid w:val="006A31AB"/>
    <w:rsid w:val="006B18B2"/>
    <w:rsid w:val="006B3640"/>
    <w:rsid w:val="006B61AC"/>
    <w:rsid w:val="006B6C90"/>
    <w:rsid w:val="006B7CA7"/>
    <w:rsid w:val="006C1521"/>
    <w:rsid w:val="006C39B7"/>
    <w:rsid w:val="006C3C89"/>
    <w:rsid w:val="006C4E7E"/>
    <w:rsid w:val="006C7001"/>
    <w:rsid w:val="006D11DF"/>
    <w:rsid w:val="006D3EF5"/>
    <w:rsid w:val="006D47A7"/>
    <w:rsid w:val="006E0951"/>
    <w:rsid w:val="006E4456"/>
    <w:rsid w:val="006E462E"/>
    <w:rsid w:val="006E71A5"/>
    <w:rsid w:val="006E73F9"/>
    <w:rsid w:val="006F0585"/>
    <w:rsid w:val="006F47AA"/>
    <w:rsid w:val="00700549"/>
    <w:rsid w:val="00700B1E"/>
    <w:rsid w:val="00702088"/>
    <w:rsid w:val="00702564"/>
    <w:rsid w:val="007033DE"/>
    <w:rsid w:val="00703CCF"/>
    <w:rsid w:val="00712F00"/>
    <w:rsid w:val="00721B04"/>
    <w:rsid w:val="00721E2A"/>
    <w:rsid w:val="00724D61"/>
    <w:rsid w:val="007277AF"/>
    <w:rsid w:val="00735CAA"/>
    <w:rsid w:val="0073719C"/>
    <w:rsid w:val="00742E09"/>
    <w:rsid w:val="00745956"/>
    <w:rsid w:val="00746818"/>
    <w:rsid w:val="00747FC4"/>
    <w:rsid w:val="00752457"/>
    <w:rsid w:val="0075311C"/>
    <w:rsid w:val="0075415F"/>
    <w:rsid w:val="00754898"/>
    <w:rsid w:val="00754A51"/>
    <w:rsid w:val="00760169"/>
    <w:rsid w:val="007606B4"/>
    <w:rsid w:val="007640E0"/>
    <w:rsid w:val="0076541F"/>
    <w:rsid w:val="00766E67"/>
    <w:rsid w:val="007678AC"/>
    <w:rsid w:val="00770769"/>
    <w:rsid w:val="0077225F"/>
    <w:rsid w:val="00774042"/>
    <w:rsid w:val="00774FDE"/>
    <w:rsid w:val="00775D89"/>
    <w:rsid w:val="00777EE3"/>
    <w:rsid w:val="007812CF"/>
    <w:rsid w:val="00784D38"/>
    <w:rsid w:val="00785234"/>
    <w:rsid w:val="00794435"/>
    <w:rsid w:val="00794ACF"/>
    <w:rsid w:val="007A1603"/>
    <w:rsid w:val="007A682A"/>
    <w:rsid w:val="007A7F29"/>
    <w:rsid w:val="007B03DA"/>
    <w:rsid w:val="007B3138"/>
    <w:rsid w:val="007B40DC"/>
    <w:rsid w:val="007B6F78"/>
    <w:rsid w:val="007B75F4"/>
    <w:rsid w:val="007C10BA"/>
    <w:rsid w:val="007C2324"/>
    <w:rsid w:val="007C2806"/>
    <w:rsid w:val="007C5C1B"/>
    <w:rsid w:val="007D3448"/>
    <w:rsid w:val="007E04CD"/>
    <w:rsid w:val="007E4E9A"/>
    <w:rsid w:val="007F29F8"/>
    <w:rsid w:val="007F2D82"/>
    <w:rsid w:val="007F43F2"/>
    <w:rsid w:val="007F48B2"/>
    <w:rsid w:val="007F5C0E"/>
    <w:rsid w:val="007F5CFF"/>
    <w:rsid w:val="008037D7"/>
    <w:rsid w:val="0081013E"/>
    <w:rsid w:val="008113B4"/>
    <w:rsid w:val="008114F0"/>
    <w:rsid w:val="00814D74"/>
    <w:rsid w:val="00814DE5"/>
    <w:rsid w:val="008248D1"/>
    <w:rsid w:val="0082586A"/>
    <w:rsid w:val="008261B4"/>
    <w:rsid w:val="00827EDE"/>
    <w:rsid w:val="008358B4"/>
    <w:rsid w:val="00842EF4"/>
    <w:rsid w:val="00845AA0"/>
    <w:rsid w:val="008510FF"/>
    <w:rsid w:val="008530BE"/>
    <w:rsid w:val="008540FA"/>
    <w:rsid w:val="00855B99"/>
    <w:rsid w:val="00861E1B"/>
    <w:rsid w:val="00863446"/>
    <w:rsid w:val="00863E4E"/>
    <w:rsid w:val="00867895"/>
    <w:rsid w:val="0087684F"/>
    <w:rsid w:val="00876CAC"/>
    <w:rsid w:val="00885A76"/>
    <w:rsid w:val="00886079"/>
    <w:rsid w:val="00891F34"/>
    <w:rsid w:val="00895C04"/>
    <w:rsid w:val="008970B7"/>
    <w:rsid w:val="008A0530"/>
    <w:rsid w:val="008A1B21"/>
    <w:rsid w:val="008A3F85"/>
    <w:rsid w:val="008A44A5"/>
    <w:rsid w:val="008A51E8"/>
    <w:rsid w:val="008B0AC9"/>
    <w:rsid w:val="008B55D2"/>
    <w:rsid w:val="008B5C21"/>
    <w:rsid w:val="008B791D"/>
    <w:rsid w:val="008C1C7C"/>
    <w:rsid w:val="008C208A"/>
    <w:rsid w:val="008D0538"/>
    <w:rsid w:val="008D0D9A"/>
    <w:rsid w:val="008D2CA8"/>
    <w:rsid w:val="008E0CD4"/>
    <w:rsid w:val="008E2267"/>
    <w:rsid w:val="008E5A88"/>
    <w:rsid w:val="008F0F03"/>
    <w:rsid w:val="008F1341"/>
    <w:rsid w:val="008F2CF5"/>
    <w:rsid w:val="008F2D23"/>
    <w:rsid w:val="008F3034"/>
    <w:rsid w:val="008F5E84"/>
    <w:rsid w:val="008F65FF"/>
    <w:rsid w:val="00901E01"/>
    <w:rsid w:val="00902E02"/>
    <w:rsid w:val="00904BC8"/>
    <w:rsid w:val="00906D5B"/>
    <w:rsid w:val="00907133"/>
    <w:rsid w:val="009071E8"/>
    <w:rsid w:val="009118F6"/>
    <w:rsid w:val="00911EB8"/>
    <w:rsid w:val="00912168"/>
    <w:rsid w:val="009139C7"/>
    <w:rsid w:val="009149B8"/>
    <w:rsid w:val="0091550B"/>
    <w:rsid w:val="0091658D"/>
    <w:rsid w:val="00917142"/>
    <w:rsid w:val="00920EF6"/>
    <w:rsid w:val="00921C0B"/>
    <w:rsid w:val="00921FF8"/>
    <w:rsid w:val="00922A50"/>
    <w:rsid w:val="00925F13"/>
    <w:rsid w:val="00926417"/>
    <w:rsid w:val="009277AD"/>
    <w:rsid w:val="009306ED"/>
    <w:rsid w:val="00932D30"/>
    <w:rsid w:val="00933BFA"/>
    <w:rsid w:val="00936C28"/>
    <w:rsid w:val="00936E45"/>
    <w:rsid w:val="0093796A"/>
    <w:rsid w:val="00940816"/>
    <w:rsid w:val="00942585"/>
    <w:rsid w:val="0094333E"/>
    <w:rsid w:val="009448F7"/>
    <w:rsid w:val="00945A1D"/>
    <w:rsid w:val="00945CC4"/>
    <w:rsid w:val="00946533"/>
    <w:rsid w:val="00947A11"/>
    <w:rsid w:val="0095050A"/>
    <w:rsid w:val="0095266F"/>
    <w:rsid w:val="00953E59"/>
    <w:rsid w:val="0095533A"/>
    <w:rsid w:val="00957565"/>
    <w:rsid w:val="00964D8D"/>
    <w:rsid w:val="00964EDA"/>
    <w:rsid w:val="00965A01"/>
    <w:rsid w:val="00965A26"/>
    <w:rsid w:val="00965EA8"/>
    <w:rsid w:val="0096731B"/>
    <w:rsid w:val="00970842"/>
    <w:rsid w:val="00971125"/>
    <w:rsid w:val="00972D70"/>
    <w:rsid w:val="0097363B"/>
    <w:rsid w:val="00975A13"/>
    <w:rsid w:val="00977BFB"/>
    <w:rsid w:val="00982385"/>
    <w:rsid w:val="009903CC"/>
    <w:rsid w:val="009945C6"/>
    <w:rsid w:val="00995B1B"/>
    <w:rsid w:val="009A1396"/>
    <w:rsid w:val="009A2981"/>
    <w:rsid w:val="009A336D"/>
    <w:rsid w:val="009A7037"/>
    <w:rsid w:val="009C11CF"/>
    <w:rsid w:val="009C2AED"/>
    <w:rsid w:val="009C3BB0"/>
    <w:rsid w:val="009C4303"/>
    <w:rsid w:val="009D1FC0"/>
    <w:rsid w:val="009D2863"/>
    <w:rsid w:val="009D4238"/>
    <w:rsid w:val="009D5E09"/>
    <w:rsid w:val="009D5EE5"/>
    <w:rsid w:val="009D5F1E"/>
    <w:rsid w:val="009D7580"/>
    <w:rsid w:val="009E00C4"/>
    <w:rsid w:val="009E0E38"/>
    <w:rsid w:val="009E31CD"/>
    <w:rsid w:val="009E53F4"/>
    <w:rsid w:val="009E5428"/>
    <w:rsid w:val="009E59FA"/>
    <w:rsid w:val="009F72C8"/>
    <w:rsid w:val="00A006D5"/>
    <w:rsid w:val="00A00B85"/>
    <w:rsid w:val="00A01509"/>
    <w:rsid w:val="00A02651"/>
    <w:rsid w:val="00A0337B"/>
    <w:rsid w:val="00A035E4"/>
    <w:rsid w:val="00A0459A"/>
    <w:rsid w:val="00A07C43"/>
    <w:rsid w:val="00A116EA"/>
    <w:rsid w:val="00A11739"/>
    <w:rsid w:val="00A14311"/>
    <w:rsid w:val="00A1579B"/>
    <w:rsid w:val="00A20CEA"/>
    <w:rsid w:val="00A24C42"/>
    <w:rsid w:val="00A2629A"/>
    <w:rsid w:val="00A26F1E"/>
    <w:rsid w:val="00A272D4"/>
    <w:rsid w:val="00A2737A"/>
    <w:rsid w:val="00A303C6"/>
    <w:rsid w:val="00A32B6F"/>
    <w:rsid w:val="00A34EAB"/>
    <w:rsid w:val="00A41E01"/>
    <w:rsid w:val="00A45D6C"/>
    <w:rsid w:val="00A470E3"/>
    <w:rsid w:val="00A60EED"/>
    <w:rsid w:val="00A6232E"/>
    <w:rsid w:val="00A64430"/>
    <w:rsid w:val="00A721C0"/>
    <w:rsid w:val="00A7294C"/>
    <w:rsid w:val="00A7517C"/>
    <w:rsid w:val="00A774B1"/>
    <w:rsid w:val="00A84013"/>
    <w:rsid w:val="00A84E3E"/>
    <w:rsid w:val="00A856B1"/>
    <w:rsid w:val="00A875F3"/>
    <w:rsid w:val="00A90E16"/>
    <w:rsid w:val="00A94E61"/>
    <w:rsid w:val="00A957B0"/>
    <w:rsid w:val="00A96564"/>
    <w:rsid w:val="00A96CD8"/>
    <w:rsid w:val="00A979FD"/>
    <w:rsid w:val="00AA2D7A"/>
    <w:rsid w:val="00AA2E86"/>
    <w:rsid w:val="00AA3549"/>
    <w:rsid w:val="00AB3BAC"/>
    <w:rsid w:val="00AB57C1"/>
    <w:rsid w:val="00AC0797"/>
    <w:rsid w:val="00AC53AF"/>
    <w:rsid w:val="00AD628A"/>
    <w:rsid w:val="00AE05E1"/>
    <w:rsid w:val="00AE0AC0"/>
    <w:rsid w:val="00AE2123"/>
    <w:rsid w:val="00AE486F"/>
    <w:rsid w:val="00AE59E5"/>
    <w:rsid w:val="00AE629D"/>
    <w:rsid w:val="00AE6DBC"/>
    <w:rsid w:val="00AF0A65"/>
    <w:rsid w:val="00AF223D"/>
    <w:rsid w:val="00AF22E7"/>
    <w:rsid w:val="00AF3F61"/>
    <w:rsid w:val="00AF532B"/>
    <w:rsid w:val="00AF5C4F"/>
    <w:rsid w:val="00AF62FB"/>
    <w:rsid w:val="00AF67A9"/>
    <w:rsid w:val="00B024D9"/>
    <w:rsid w:val="00B03FFF"/>
    <w:rsid w:val="00B0502D"/>
    <w:rsid w:val="00B058EF"/>
    <w:rsid w:val="00B10AB7"/>
    <w:rsid w:val="00B1151B"/>
    <w:rsid w:val="00B170A2"/>
    <w:rsid w:val="00B17F72"/>
    <w:rsid w:val="00B22277"/>
    <w:rsid w:val="00B22944"/>
    <w:rsid w:val="00B2758D"/>
    <w:rsid w:val="00B30482"/>
    <w:rsid w:val="00B31526"/>
    <w:rsid w:val="00B326A7"/>
    <w:rsid w:val="00B33322"/>
    <w:rsid w:val="00B33F30"/>
    <w:rsid w:val="00B33FA0"/>
    <w:rsid w:val="00B34124"/>
    <w:rsid w:val="00B3418C"/>
    <w:rsid w:val="00B34980"/>
    <w:rsid w:val="00B36C89"/>
    <w:rsid w:val="00B37FBB"/>
    <w:rsid w:val="00B41CEE"/>
    <w:rsid w:val="00B420B6"/>
    <w:rsid w:val="00B47F44"/>
    <w:rsid w:val="00B500E8"/>
    <w:rsid w:val="00B55EF6"/>
    <w:rsid w:val="00B61582"/>
    <w:rsid w:val="00B6217E"/>
    <w:rsid w:val="00B625F2"/>
    <w:rsid w:val="00B627C5"/>
    <w:rsid w:val="00B64367"/>
    <w:rsid w:val="00B64C8C"/>
    <w:rsid w:val="00B65F91"/>
    <w:rsid w:val="00B6769D"/>
    <w:rsid w:val="00B6772A"/>
    <w:rsid w:val="00B853F1"/>
    <w:rsid w:val="00B91976"/>
    <w:rsid w:val="00B92CED"/>
    <w:rsid w:val="00B968C2"/>
    <w:rsid w:val="00BA028D"/>
    <w:rsid w:val="00BA1722"/>
    <w:rsid w:val="00BA6C5D"/>
    <w:rsid w:val="00BB1636"/>
    <w:rsid w:val="00BB1B98"/>
    <w:rsid w:val="00BB5BAF"/>
    <w:rsid w:val="00BB6801"/>
    <w:rsid w:val="00BC12C5"/>
    <w:rsid w:val="00BC4D26"/>
    <w:rsid w:val="00BC5518"/>
    <w:rsid w:val="00BD054F"/>
    <w:rsid w:val="00BD078D"/>
    <w:rsid w:val="00BD429D"/>
    <w:rsid w:val="00BD44A9"/>
    <w:rsid w:val="00BD6D69"/>
    <w:rsid w:val="00BE1539"/>
    <w:rsid w:val="00BE4EDA"/>
    <w:rsid w:val="00BF27FA"/>
    <w:rsid w:val="00BF35EB"/>
    <w:rsid w:val="00BF36A0"/>
    <w:rsid w:val="00BF3884"/>
    <w:rsid w:val="00BF52DE"/>
    <w:rsid w:val="00BF6116"/>
    <w:rsid w:val="00C00318"/>
    <w:rsid w:val="00C01BE9"/>
    <w:rsid w:val="00C049CA"/>
    <w:rsid w:val="00C055ED"/>
    <w:rsid w:val="00C07276"/>
    <w:rsid w:val="00C11030"/>
    <w:rsid w:val="00C111B1"/>
    <w:rsid w:val="00C11E48"/>
    <w:rsid w:val="00C15F4D"/>
    <w:rsid w:val="00C202F8"/>
    <w:rsid w:val="00C20D92"/>
    <w:rsid w:val="00C221C1"/>
    <w:rsid w:val="00C24670"/>
    <w:rsid w:val="00C25557"/>
    <w:rsid w:val="00C32FD3"/>
    <w:rsid w:val="00C3347F"/>
    <w:rsid w:val="00C338D7"/>
    <w:rsid w:val="00C33B14"/>
    <w:rsid w:val="00C34F92"/>
    <w:rsid w:val="00C36F3E"/>
    <w:rsid w:val="00C37A4C"/>
    <w:rsid w:val="00C40538"/>
    <w:rsid w:val="00C43EF4"/>
    <w:rsid w:val="00C4612C"/>
    <w:rsid w:val="00C50963"/>
    <w:rsid w:val="00C51E26"/>
    <w:rsid w:val="00C54D16"/>
    <w:rsid w:val="00C55135"/>
    <w:rsid w:val="00C57A55"/>
    <w:rsid w:val="00C62A0C"/>
    <w:rsid w:val="00C635E2"/>
    <w:rsid w:val="00C704CF"/>
    <w:rsid w:val="00C719C4"/>
    <w:rsid w:val="00C724D0"/>
    <w:rsid w:val="00C74397"/>
    <w:rsid w:val="00C74A04"/>
    <w:rsid w:val="00C76E2D"/>
    <w:rsid w:val="00C76FFF"/>
    <w:rsid w:val="00C77386"/>
    <w:rsid w:val="00C77BBB"/>
    <w:rsid w:val="00C80421"/>
    <w:rsid w:val="00C818BB"/>
    <w:rsid w:val="00C82214"/>
    <w:rsid w:val="00C84E28"/>
    <w:rsid w:val="00C90647"/>
    <w:rsid w:val="00C91310"/>
    <w:rsid w:val="00CA0192"/>
    <w:rsid w:val="00CA43F1"/>
    <w:rsid w:val="00CA70E7"/>
    <w:rsid w:val="00CB228A"/>
    <w:rsid w:val="00CB2E17"/>
    <w:rsid w:val="00CB3987"/>
    <w:rsid w:val="00CB7E08"/>
    <w:rsid w:val="00CC2581"/>
    <w:rsid w:val="00CC4F4F"/>
    <w:rsid w:val="00CC5AD8"/>
    <w:rsid w:val="00CD434F"/>
    <w:rsid w:val="00CE1D90"/>
    <w:rsid w:val="00CE2446"/>
    <w:rsid w:val="00CE5F47"/>
    <w:rsid w:val="00CE6986"/>
    <w:rsid w:val="00CE6DA6"/>
    <w:rsid w:val="00CE78F5"/>
    <w:rsid w:val="00CF24D4"/>
    <w:rsid w:val="00CF3925"/>
    <w:rsid w:val="00D027B9"/>
    <w:rsid w:val="00D0489B"/>
    <w:rsid w:val="00D052B4"/>
    <w:rsid w:val="00D07A8B"/>
    <w:rsid w:val="00D10F72"/>
    <w:rsid w:val="00D17891"/>
    <w:rsid w:val="00D223CA"/>
    <w:rsid w:val="00D228B8"/>
    <w:rsid w:val="00D25E0F"/>
    <w:rsid w:val="00D27637"/>
    <w:rsid w:val="00D30343"/>
    <w:rsid w:val="00D35862"/>
    <w:rsid w:val="00D3635A"/>
    <w:rsid w:val="00D36920"/>
    <w:rsid w:val="00D36B09"/>
    <w:rsid w:val="00D434D3"/>
    <w:rsid w:val="00D4358F"/>
    <w:rsid w:val="00D443D7"/>
    <w:rsid w:val="00D5188B"/>
    <w:rsid w:val="00D520E7"/>
    <w:rsid w:val="00D56DA0"/>
    <w:rsid w:val="00D627BE"/>
    <w:rsid w:val="00D6578B"/>
    <w:rsid w:val="00D65905"/>
    <w:rsid w:val="00D71B35"/>
    <w:rsid w:val="00D80302"/>
    <w:rsid w:val="00D81A2D"/>
    <w:rsid w:val="00D81CB0"/>
    <w:rsid w:val="00D82211"/>
    <w:rsid w:val="00D8365B"/>
    <w:rsid w:val="00D863DB"/>
    <w:rsid w:val="00D87671"/>
    <w:rsid w:val="00D90346"/>
    <w:rsid w:val="00D931B6"/>
    <w:rsid w:val="00D95849"/>
    <w:rsid w:val="00D967DA"/>
    <w:rsid w:val="00D96A05"/>
    <w:rsid w:val="00D96ACC"/>
    <w:rsid w:val="00D974FB"/>
    <w:rsid w:val="00DA031B"/>
    <w:rsid w:val="00DA48F8"/>
    <w:rsid w:val="00DA60A4"/>
    <w:rsid w:val="00DB207B"/>
    <w:rsid w:val="00DB6108"/>
    <w:rsid w:val="00DC008F"/>
    <w:rsid w:val="00DC0BC0"/>
    <w:rsid w:val="00DD4464"/>
    <w:rsid w:val="00DD6074"/>
    <w:rsid w:val="00DE125D"/>
    <w:rsid w:val="00DE5620"/>
    <w:rsid w:val="00DE6056"/>
    <w:rsid w:val="00DE6090"/>
    <w:rsid w:val="00DF1CBC"/>
    <w:rsid w:val="00DF3EFE"/>
    <w:rsid w:val="00E02685"/>
    <w:rsid w:val="00E17DC5"/>
    <w:rsid w:val="00E25BA6"/>
    <w:rsid w:val="00E27141"/>
    <w:rsid w:val="00E272E4"/>
    <w:rsid w:val="00E31382"/>
    <w:rsid w:val="00E3510F"/>
    <w:rsid w:val="00E363D8"/>
    <w:rsid w:val="00E367AD"/>
    <w:rsid w:val="00E40792"/>
    <w:rsid w:val="00E43DCB"/>
    <w:rsid w:val="00E45226"/>
    <w:rsid w:val="00E45436"/>
    <w:rsid w:val="00E46EB3"/>
    <w:rsid w:val="00E47EAF"/>
    <w:rsid w:val="00E53F68"/>
    <w:rsid w:val="00E55664"/>
    <w:rsid w:val="00E563D9"/>
    <w:rsid w:val="00E5710E"/>
    <w:rsid w:val="00E63F4F"/>
    <w:rsid w:val="00E64DA3"/>
    <w:rsid w:val="00E679F9"/>
    <w:rsid w:val="00E710F2"/>
    <w:rsid w:val="00E72731"/>
    <w:rsid w:val="00E73A87"/>
    <w:rsid w:val="00E80B1C"/>
    <w:rsid w:val="00E83B2D"/>
    <w:rsid w:val="00E870E4"/>
    <w:rsid w:val="00E8796B"/>
    <w:rsid w:val="00E90C07"/>
    <w:rsid w:val="00E93F27"/>
    <w:rsid w:val="00E94350"/>
    <w:rsid w:val="00E97B77"/>
    <w:rsid w:val="00EA060C"/>
    <w:rsid w:val="00EA4041"/>
    <w:rsid w:val="00EA4C6B"/>
    <w:rsid w:val="00EA7109"/>
    <w:rsid w:val="00EB103A"/>
    <w:rsid w:val="00EB256E"/>
    <w:rsid w:val="00EB70EE"/>
    <w:rsid w:val="00EC0190"/>
    <w:rsid w:val="00EC3146"/>
    <w:rsid w:val="00EC4BB0"/>
    <w:rsid w:val="00EC7202"/>
    <w:rsid w:val="00ED2843"/>
    <w:rsid w:val="00ED2DE6"/>
    <w:rsid w:val="00ED4AAB"/>
    <w:rsid w:val="00EE285A"/>
    <w:rsid w:val="00EE3372"/>
    <w:rsid w:val="00EE5549"/>
    <w:rsid w:val="00EE5A45"/>
    <w:rsid w:val="00EE6F7A"/>
    <w:rsid w:val="00EF273A"/>
    <w:rsid w:val="00EF3000"/>
    <w:rsid w:val="00EF46D9"/>
    <w:rsid w:val="00EF6148"/>
    <w:rsid w:val="00EF7E3E"/>
    <w:rsid w:val="00F03A6B"/>
    <w:rsid w:val="00F04F4D"/>
    <w:rsid w:val="00F071B9"/>
    <w:rsid w:val="00F109DA"/>
    <w:rsid w:val="00F122F6"/>
    <w:rsid w:val="00F14625"/>
    <w:rsid w:val="00F15189"/>
    <w:rsid w:val="00F1598A"/>
    <w:rsid w:val="00F20F66"/>
    <w:rsid w:val="00F21E51"/>
    <w:rsid w:val="00F25056"/>
    <w:rsid w:val="00F26716"/>
    <w:rsid w:val="00F26C97"/>
    <w:rsid w:val="00F30FA6"/>
    <w:rsid w:val="00F3287A"/>
    <w:rsid w:val="00F34BCF"/>
    <w:rsid w:val="00F351DC"/>
    <w:rsid w:val="00F3576A"/>
    <w:rsid w:val="00F35EB0"/>
    <w:rsid w:val="00F373D8"/>
    <w:rsid w:val="00F4308C"/>
    <w:rsid w:val="00F43818"/>
    <w:rsid w:val="00F43B50"/>
    <w:rsid w:val="00F44AAE"/>
    <w:rsid w:val="00F53EE8"/>
    <w:rsid w:val="00F545A8"/>
    <w:rsid w:val="00F5475F"/>
    <w:rsid w:val="00F54857"/>
    <w:rsid w:val="00F56E41"/>
    <w:rsid w:val="00F571EC"/>
    <w:rsid w:val="00F57ABE"/>
    <w:rsid w:val="00F658A9"/>
    <w:rsid w:val="00F71652"/>
    <w:rsid w:val="00F74407"/>
    <w:rsid w:val="00F764BE"/>
    <w:rsid w:val="00F77117"/>
    <w:rsid w:val="00F826D8"/>
    <w:rsid w:val="00F84AF1"/>
    <w:rsid w:val="00F86E9A"/>
    <w:rsid w:val="00F879C4"/>
    <w:rsid w:val="00F87D53"/>
    <w:rsid w:val="00F9196B"/>
    <w:rsid w:val="00F942C6"/>
    <w:rsid w:val="00F94451"/>
    <w:rsid w:val="00F9448A"/>
    <w:rsid w:val="00F947D6"/>
    <w:rsid w:val="00F94CDC"/>
    <w:rsid w:val="00F9579E"/>
    <w:rsid w:val="00FA029F"/>
    <w:rsid w:val="00FA16AF"/>
    <w:rsid w:val="00FA5C1A"/>
    <w:rsid w:val="00FA6EFF"/>
    <w:rsid w:val="00FB0F2E"/>
    <w:rsid w:val="00FB4F23"/>
    <w:rsid w:val="00FC1860"/>
    <w:rsid w:val="00FC1F3B"/>
    <w:rsid w:val="00FC4A8E"/>
    <w:rsid w:val="00FC5688"/>
    <w:rsid w:val="00FD13BC"/>
    <w:rsid w:val="00FD3169"/>
    <w:rsid w:val="00FD4961"/>
    <w:rsid w:val="00FE70A6"/>
    <w:rsid w:val="00FE7FF1"/>
    <w:rsid w:val="00FF0FE9"/>
    <w:rsid w:val="00FF248A"/>
    <w:rsid w:val="00FF3F96"/>
    <w:rsid w:val="00FF55B2"/>
    <w:rsid w:val="00FF674A"/>
    <w:rsid w:val="00FF680D"/>
    <w:rsid w:val="2DF6D993"/>
    <w:rsid w:val="6DE756AA"/>
    <w:rsid w:val="72A69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="f" fillcolor="white" stroke="f">
      <v:fill on="f" color="white"/>
      <v:stroke on="f"/>
    </o:shapedefaults>
    <o:shapelayout v:ext="edit">
      <o:idmap v:ext="edit" data="2"/>
    </o:shapelayout>
  </w:shapeDefaults>
  <w:decimalSymbol w:val="."/>
  <w:listSeparator w:val=","/>
  <w14:docId w14:val="04B54B62"/>
  <w15:docId w15:val="{C310A264-B39C-4CFC-901D-91813636B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="Calibri" w:cs="Times New Roman"/>
        <w:sz w:val="24"/>
        <w:szCs w:val="24"/>
        <w:lang w:val="en-AU" w:eastAsia="en-AU" w:bidi="ar-SA"/>
      </w:rPr>
    </w:rPrDefault>
    <w:pPrDefault>
      <w:pPr>
        <w:spacing w:before="120" w:after="24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locked="0" w:uiPriority="9" w:qFormat="1"/>
    <w:lsdException w:name="heading 2" w:locked="0" w:uiPriority="9" w:semiHidden="1" w:unhideWhenUsed="1" w:qFormat="1"/>
    <w:lsdException w:name="heading 3" w:locked="0" w:uiPriority="9" w:semiHidden="1" w:unhideWhenUsed="1" w:qFormat="1"/>
    <w:lsdException w:name="heading 4" w:uiPriority="9" w:semiHidden="1" w:unhideWhenUsed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uiPriority="39" w:semiHidden="1" w:unhideWhenUsed="1"/>
    <w:lsdException w:name="toc 2" w:locked="0" w:uiPriority="39" w:semiHidden="1" w:unhideWhenUsed="1"/>
    <w:lsdException w:name="toc 3" w:locked="0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locked="0" w:uiPriority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locked="0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693B79"/>
  </w:style>
  <w:style w:type="paragraph" w:styleId="Heading1">
    <w:name w:val="heading 1"/>
    <w:next w:val="Normal"/>
    <w:link w:val="Heading1Char"/>
    <w:qFormat/>
    <w:rsid w:val="003366C8"/>
    <w:pPr>
      <w:widowControl w:val="0"/>
      <w:spacing w:before="100" w:beforeAutospacing="1" w:line="460" w:lineRule="exact"/>
      <w:outlineLvl w:val="0"/>
    </w:pPr>
    <w:rPr>
      <w:rFonts w:eastAsia="Times New Roman" w:cs="Arial"/>
      <w:color w:val="000000" w:themeColor="text1"/>
      <w:sz w:val="40"/>
      <w:szCs w:val="80"/>
      <w:lang w:eastAsia="en-US"/>
    </w:rPr>
  </w:style>
  <w:style w:type="paragraph" w:styleId="Heading2">
    <w:name w:val="heading 2"/>
    <w:basedOn w:val="Heading1"/>
    <w:next w:val="Normal"/>
    <w:link w:val="Heading2Char"/>
    <w:unhideWhenUsed/>
    <w:qFormat/>
    <w:rsid w:val="003366C8"/>
    <w:pPr>
      <w:spacing w:after="160" w:line="360" w:lineRule="exact"/>
      <w:outlineLvl w:val="1"/>
    </w:pPr>
    <w:rPr>
      <w:bCs/>
      <w:iCs/>
      <w:color w:val="auto"/>
      <w:sz w:val="32"/>
      <w:szCs w:val="36"/>
    </w:rPr>
  </w:style>
  <w:style w:type="paragraph" w:styleId="Heading3">
    <w:name w:val="heading 3"/>
    <w:basedOn w:val="Heading2"/>
    <w:next w:val="Normal"/>
    <w:link w:val="Heading3Char"/>
    <w:unhideWhenUsed/>
    <w:qFormat/>
    <w:rsid w:val="003366C8"/>
    <w:pPr>
      <w:spacing w:line="300" w:lineRule="exact"/>
      <w:outlineLvl w:val="2"/>
    </w:pPr>
    <w:rPr>
      <w:b/>
      <w:color w:val="6E3894" w:themeColor="accent2"/>
      <w:sz w:val="24"/>
      <w:szCs w:val="32"/>
    </w:rPr>
  </w:style>
  <w:style w:type="paragraph" w:styleId="Heading4">
    <w:name w:val="heading 4"/>
    <w:basedOn w:val="Heading3"/>
    <w:next w:val="Normal"/>
    <w:link w:val="Heading4Char"/>
    <w:uiPriority w:val="9"/>
    <w:unhideWhenUsed/>
    <w:locked/>
    <w:rsid w:val="00F071B9"/>
    <w:pPr>
      <w:spacing w:line="320" w:lineRule="exact"/>
      <w:outlineLvl w:val="3"/>
    </w:pPr>
    <w:rPr>
      <w:bCs w:val="0"/>
      <w:color w:val="000000" w:themeColor="text1"/>
      <w:szCs w:val="28"/>
    </w:rPr>
  </w:style>
  <w:style w:type="paragraph" w:styleId="Heading5">
    <w:name w:val="heading 5"/>
    <w:basedOn w:val="Heading4"/>
    <w:next w:val="Normal"/>
    <w:link w:val="Heading5Char"/>
    <w:uiPriority w:val="9"/>
    <w:unhideWhenUsed/>
    <w:locked/>
    <w:rsid w:val="00F86E9A"/>
    <w:pPr>
      <w:outlineLvl w:val="4"/>
    </w:pPr>
    <w:rPr>
      <w:b w:val="0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locked/>
    <w:rsid w:val="00BF6116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1E1130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225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2576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07118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0711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945C6"/>
    <w:pPr>
      <w:tabs>
        <w:tab w:val="left" w:pos="709"/>
        <w:tab w:val="right" w:pos="10093"/>
      </w:tabs>
      <w:spacing w:before="0" w:after="0" w:line="240" w:lineRule="auto"/>
    </w:pPr>
    <w:rPr>
      <w:color w:val="000000" w:themeColor="text1"/>
      <w:sz w:val="18"/>
      <w:szCs w:val="18"/>
      <w:lang w:eastAsia="en-US"/>
    </w:rPr>
  </w:style>
  <w:style w:type="character" w:styleId="FooterChar" w:customStyle="1">
    <w:name w:val="Footer Char"/>
    <w:basedOn w:val="DefaultParagraphFont"/>
    <w:link w:val="Footer"/>
    <w:uiPriority w:val="99"/>
    <w:rsid w:val="009945C6"/>
    <w:rPr>
      <w:color w:val="000000" w:themeColor="text1"/>
      <w:sz w:val="18"/>
      <w:szCs w:val="18"/>
      <w:lang w:eastAsia="en-US"/>
    </w:rPr>
  </w:style>
  <w:style w:type="character" w:styleId="Heading1Char" w:customStyle="1">
    <w:name w:val="Heading 1 Char"/>
    <w:basedOn w:val="DefaultParagraphFont"/>
    <w:link w:val="Heading1"/>
    <w:rsid w:val="00693B79"/>
    <w:rPr>
      <w:rFonts w:eastAsia="Times New Roman" w:cs="Arial"/>
      <w:color w:val="000000" w:themeColor="text1"/>
      <w:sz w:val="40"/>
      <w:szCs w:val="80"/>
      <w:lang w:eastAsia="en-US"/>
    </w:rPr>
  </w:style>
  <w:style w:type="character" w:styleId="Heading2Char" w:customStyle="1">
    <w:name w:val="Heading 2 Char"/>
    <w:basedOn w:val="DefaultParagraphFont"/>
    <w:link w:val="Heading2"/>
    <w:rsid w:val="00693B79"/>
    <w:rPr>
      <w:rFonts w:eastAsia="Times New Roman" w:cs="Arial"/>
      <w:bCs/>
      <w:iCs/>
      <w:sz w:val="32"/>
      <w:szCs w:val="36"/>
      <w:lang w:eastAsia="en-US"/>
    </w:rPr>
  </w:style>
  <w:style w:type="character" w:styleId="Heading3Char" w:customStyle="1">
    <w:name w:val="Heading 3 Char"/>
    <w:basedOn w:val="DefaultParagraphFont"/>
    <w:link w:val="Heading3"/>
    <w:rsid w:val="00693B79"/>
    <w:rPr>
      <w:rFonts w:eastAsia="Times New Roman" w:cs="Arial"/>
      <w:b/>
      <w:bCs/>
      <w:iCs/>
      <w:color w:val="6E3894" w:themeColor="accent2"/>
      <w:szCs w:val="32"/>
      <w:lang w:eastAsia="en-US"/>
    </w:rPr>
  </w:style>
  <w:style w:type="paragraph" w:styleId="Bullet" w:customStyle="1">
    <w:name w:val="Bullet"/>
    <w:basedOn w:val="BodyCopy"/>
    <w:uiPriority w:val="1"/>
    <w:qFormat/>
    <w:rsid w:val="00080FC2"/>
    <w:pPr>
      <w:numPr>
        <w:numId w:val="1"/>
      </w:numPr>
      <w:tabs>
        <w:tab w:val="left" w:pos="425"/>
      </w:tabs>
      <w:spacing w:after="120" w:line="300" w:lineRule="auto"/>
      <w:contextualSpacing/>
    </w:pPr>
    <w:rPr>
      <w:bCs w:val="0"/>
      <w:iCs w:val="0"/>
    </w:rPr>
  </w:style>
  <w:style w:type="paragraph" w:styleId="Tablebody" w:customStyle="1">
    <w:name w:val="Table body"/>
    <w:basedOn w:val="Normal"/>
    <w:uiPriority w:val="4"/>
    <w:qFormat/>
    <w:rsid w:val="003217E1"/>
    <w:pPr>
      <w:spacing w:before="0" w:after="0" w:line="300" w:lineRule="exact"/>
    </w:pPr>
    <w:rPr>
      <w:rFonts w:eastAsia="Times New Roman" w:cs="Arial"/>
      <w:bCs/>
      <w:iCs/>
      <w:lang w:val="en-US"/>
    </w:rPr>
  </w:style>
  <w:style w:type="paragraph" w:styleId="Tablebullet1" w:customStyle="1">
    <w:name w:val="Table bullet 1"/>
    <w:basedOn w:val="Bullet"/>
    <w:uiPriority w:val="4"/>
    <w:qFormat/>
    <w:rsid w:val="003217E1"/>
    <w:pPr>
      <w:framePr w:hSpace="181" w:wrap="around" w:hAnchor="margin" w:vAnchor="text" w:y="266"/>
      <w:spacing w:before="0" w:after="0" w:line="280" w:lineRule="exact"/>
    </w:pPr>
    <w:rPr>
      <w:lang w:val="en-US"/>
    </w:rPr>
  </w:style>
  <w:style w:type="paragraph" w:styleId="Tablebullet2" w:customStyle="1">
    <w:name w:val="Table bullet 2"/>
    <w:basedOn w:val="Normal"/>
    <w:uiPriority w:val="4"/>
    <w:qFormat/>
    <w:rsid w:val="003217E1"/>
    <w:pPr>
      <w:framePr w:hSpace="181" w:wrap="around" w:hAnchor="text" w:vAnchor="text" w:y="1"/>
      <w:numPr>
        <w:numId w:val="2"/>
      </w:numPr>
      <w:tabs>
        <w:tab w:val="left" w:pos="425"/>
      </w:tabs>
      <w:spacing w:before="0" w:after="0" w:line="280" w:lineRule="exact"/>
      <w:ind w:left="850" w:right="-425" w:hanging="425"/>
      <w:contextualSpacing/>
    </w:pPr>
    <w:rPr>
      <w:rFonts w:eastAsia="Times New Roman" w:cs="Arial"/>
      <w:bCs/>
      <w:iCs/>
      <w:lang w:val="en-US"/>
    </w:rPr>
  </w:style>
  <w:style w:type="paragraph" w:styleId="Tableheader" w:customStyle="1">
    <w:name w:val="Table header"/>
    <w:basedOn w:val="BodyCopy"/>
    <w:next w:val="Tablebody"/>
    <w:uiPriority w:val="3"/>
    <w:qFormat/>
    <w:rsid w:val="004D27D5"/>
    <w:pPr>
      <w:spacing w:before="0" w:after="0" w:line="300" w:lineRule="exact"/>
    </w:pPr>
    <w:rPr>
      <w:b/>
      <w:bCs w:val="0"/>
      <w:iCs w:val="0"/>
      <w:color w:val="FFFFFF" w:themeColor="background1"/>
      <w:lang w:val="en-US" w:eastAsia="en-US"/>
    </w:rPr>
  </w:style>
  <w:style w:type="table" w:styleId="TableGrid">
    <w:name w:val="Table Grid"/>
    <w:basedOn w:val="TableNormal"/>
    <w:uiPriority w:val="39"/>
    <w:locked/>
    <w:rsid w:val="002F2A26"/>
    <w:rPr>
      <w:rFonts w:eastAsia="Times New Roman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uiPriority w:val="99"/>
    <w:rsid w:val="00E63F4F"/>
    <w:rPr>
      <w:color w:val="auto"/>
      <w:u w:val="single"/>
    </w:rPr>
  </w:style>
  <w:style w:type="character" w:styleId="Heading4Char" w:customStyle="1">
    <w:name w:val="Heading 4 Char"/>
    <w:basedOn w:val="DefaultParagraphFont"/>
    <w:link w:val="Heading4"/>
    <w:uiPriority w:val="9"/>
    <w:rsid w:val="00F071B9"/>
    <w:rPr>
      <w:rFonts w:ascii="Arial" w:hAnsi="Arial" w:eastAsia="Times New Roman" w:cs="Arial"/>
      <w:b/>
      <w:iCs/>
      <w:color w:val="000000" w:themeColor="text1"/>
      <w:sz w:val="24"/>
      <w:szCs w:val="28"/>
      <w:lang w:eastAsia="en-US"/>
    </w:rPr>
  </w:style>
  <w:style w:type="paragraph" w:styleId="TOC2">
    <w:name w:val="toc 2"/>
    <w:basedOn w:val="TOC1"/>
    <w:next w:val="Normal"/>
    <w:autoRedefine/>
    <w:uiPriority w:val="39"/>
    <w:unhideWhenUsed/>
    <w:rsid w:val="00F373D8"/>
    <w:pPr>
      <w:tabs>
        <w:tab w:val="clear" w:pos="9016"/>
        <w:tab w:val="right" w:leader="dot" w:pos="9029"/>
      </w:tabs>
      <w:spacing w:before="80"/>
      <w:ind w:left="425"/>
    </w:pPr>
  </w:style>
  <w:style w:type="paragraph" w:styleId="TOC1">
    <w:name w:val="toc 1"/>
    <w:basedOn w:val="Normal"/>
    <w:next w:val="Normal"/>
    <w:autoRedefine/>
    <w:uiPriority w:val="39"/>
    <w:unhideWhenUsed/>
    <w:rsid w:val="00F122F6"/>
    <w:pPr>
      <w:tabs>
        <w:tab w:val="right" w:leader="dot" w:pos="9016"/>
      </w:tabs>
      <w:spacing w:before="320" w:after="0" w:line="240" w:lineRule="auto"/>
    </w:pPr>
    <w:rPr>
      <w:noProof/>
    </w:r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locked/>
    <w:rsid w:val="000905E4"/>
    <w:rPr>
      <w:b/>
      <w:bCs/>
    </w:rPr>
  </w:style>
  <w:style w:type="character" w:styleId="CommentSubjectChar" w:customStyle="1">
    <w:name w:val="Comment Subject Char"/>
    <w:basedOn w:val="DefaultParagraphFont"/>
    <w:link w:val="CommentSubject"/>
    <w:uiPriority w:val="99"/>
    <w:semiHidden/>
    <w:rsid w:val="000905E4"/>
    <w:rPr>
      <w:rFonts w:eastAsia="Times New Roman"/>
      <w:b/>
      <w:bCs/>
      <w:lang w:val="en-US" w:eastAsia="en-US" w:bidi="en-US"/>
    </w:rPr>
  </w:style>
  <w:style w:type="character" w:styleId="Heading5Char" w:customStyle="1">
    <w:name w:val="Heading 5 Char"/>
    <w:basedOn w:val="DefaultParagraphFont"/>
    <w:link w:val="Heading5"/>
    <w:uiPriority w:val="9"/>
    <w:rsid w:val="00F86E9A"/>
    <w:rPr>
      <w:rFonts w:ascii="Arial" w:hAnsi="Arial" w:eastAsia="Times New Roman" w:cs="Arial"/>
      <w:iCs/>
      <w:color w:val="000000" w:themeColor="text1"/>
      <w:sz w:val="28"/>
      <w:szCs w:val="24"/>
      <w:lang w:eastAsia="en-US"/>
    </w:rPr>
  </w:style>
  <w:style w:type="paragraph" w:styleId="TOC3">
    <w:name w:val="toc 3"/>
    <w:basedOn w:val="TOC2"/>
    <w:next w:val="Normal"/>
    <w:autoRedefine/>
    <w:uiPriority w:val="39"/>
    <w:unhideWhenUsed/>
    <w:rsid w:val="00B6772A"/>
    <w:pPr>
      <w:spacing w:after="100"/>
      <w:ind w:left="992"/>
    </w:pPr>
  </w:style>
  <w:style w:type="paragraph" w:styleId="TOCHeading">
    <w:name w:val="TOC Heading"/>
    <w:basedOn w:val="Heading1"/>
    <w:next w:val="Normal"/>
    <w:uiPriority w:val="39"/>
    <w:unhideWhenUsed/>
    <w:rsid w:val="006E71A5"/>
    <w:pPr>
      <w:spacing w:after="1000"/>
    </w:pPr>
  </w:style>
  <w:style w:type="paragraph" w:styleId="TOClevel1" w:customStyle="1">
    <w:name w:val="TOC level 1"/>
    <w:basedOn w:val="TOC1"/>
    <w:rsid w:val="001600FA"/>
    <w:pPr>
      <w:tabs>
        <w:tab w:val="clear" w:pos="9016"/>
        <w:tab w:val="right" w:leader="dot" w:pos="9043"/>
      </w:tabs>
      <w:spacing w:after="120"/>
    </w:pPr>
  </w:style>
  <w:style w:type="paragraph" w:styleId="TOCLevel2" w:customStyle="1">
    <w:name w:val="TOC Level 2"/>
    <w:basedOn w:val="TOC2"/>
    <w:rsid w:val="00F373D8"/>
    <w:pPr>
      <w:tabs>
        <w:tab w:val="clear" w:pos="9029"/>
        <w:tab w:val="right" w:leader="dot" w:pos="9043"/>
      </w:tabs>
      <w:spacing w:before="60" w:after="120"/>
    </w:pPr>
  </w:style>
  <w:style w:type="paragraph" w:styleId="TOClevel3" w:customStyle="1">
    <w:name w:val="TOC level 3"/>
    <w:basedOn w:val="TOCLevel2"/>
    <w:rsid w:val="00F373D8"/>
    <w:pPr>
      <w:ind w:left="992"/>
    </w:pPr>
  </w:style>
  <w:style w:type="paragraph" w:styleId="BodyCopy" w:customStyle="1">
    <w:name w:val="Body Copy"/>
    <w:basedOn w:val="Normal"/>
    <w:uiPriority w:val="1"/>
    <w:qFormat/>
    <w:rsid w:val="00BA028D"/>
    <w:rPr>
      <w:rFonts w:eastAsia="Times New Roman" w:cs="Arial"/>
      <w:bCs/>
      <w:iCs/>
      <w:color w:val="000000" w:themeColor="text1"/>
    </w:rPr>
  </w:style>
  <w:style w:type="paragraph" w:styleId="ABbottomtext" w:customStyle="1">
    <w:name w:val="AB bottom text"/>
    <w:basedOn w:val="Normal"/>
    <w:uiPriority w:val="99"/>
    <w:rsid w:val="000905E4"/>
    <w:pPr>
      <w:suppressAutoHyphens/>
      <w:autoSpaceDE w:val="0"/>
      <w:autoSpaceDN w:val="0"/>
      <w:adjustRightInd w:val="0"/>
      <w:spacing w:before="113" w:after="57" w:line="200" w:lineRule="atLeast"/>
      <w:textAlignment w:val="center"/>
    </w:pPr>
    <w:rPr>
      <w:rFonts w:cs="Montserrat SemiBold"/>
      <w:bCs/>
      <w:color w:val="000000" w:themeColor="text1"/>
      <w:spacing w:val="-1"/>
      <w:sz w:val="16"/>
      <w:szCs w:val="16"/>
      <w:lang w:val="en-US"/>
    </w:rPr>
  </w:style>
  <w:style w:type="paragraph" w:styleId="Tabletitle" w:customStyle="1">
    <w:name w:val="Table title"/>
    <w:uiPriority w:val="2"/>
    <w:qFormat/>
    <w:rsid w:val="008530BE"/>
    <w:pPr>
      <w:widowControl w:val="0"/>
      <w:spacing w:before="100" w:beforeAutospacing="1" w:after="120" w:line="280" w:lineRule="exact"/>
    </w:pPr>
    <w:rPr>
      <w:rFonts w:eastAsia="Times New Roman" w:cs="Arial"/>
      <w:b/>
      <w:bCs/>
      <w:iCs/>
      <w:lang w:val="en-US" w:eastAsia="en-US"/>
    </w:rPr>
  </w:style>
  <w:style w:type="table" w:styleId="CHSTable" w:customStyle="1">
    <w:name w:val="CHS Table"/>
    <w:basedOn w:val="TableNormal"/>
    <w:uiPriority w:val="99"/>
    <w:rsid w:val="006A31A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6" w:space="0"/>
        <w:insideV w:val="single" w:color="auto" w:sz="6" w:space="0"/>
      </w:tblBorders>
      <w:tblCellMar>
        <w:top w:w="125" w:type="dxa"/>
        <w:left w:w="170" w:type="dxa"/>
        <w:bottom w:w="125" w:type="dxa"/>
        <w:right w:w="170" w:type="dxa"/>
      </w:tblCellMar>
    </w:tblPr>
    <w:tcPr>
      <w:vAlign w:val="center"/>
    </w:tcPr>
    <w:tblStylePr w:type="firstRow">
      <w:pPr>
        <w:wordWrap/>
        <w:jc w:val="left"/>
      </w:pPr>
      <w:tblPr/>
      <w:trPr>
        <w:tblHeader/>
      </w:trPr>
      <w:tcPr>
        <w:shd w:val="clear" w:color="auto" w:fill="3D1063"/>
      </w:tcPr>
    </w:tblStylePr>
    <w:tblStylePr w:type="lastRow">
      <w:rPr>
        <w:color w:val="FFFFFF" w:themeColor="background1"/>
      </w:rPr>
      <w:tblPr/>
      <w:tcPr>
        <w:shd w:val="clear" w:color="auto" w:fill="6E3894" w:themeFill="accent2"/>
      </w:tcPr>
    </w:tblStylePr>
    <w:tblStylePr w:type="firstCol">
      <w:rPr>
        <w:rFonts w:ascii="Arial" w:hAnsi="Arial"/>
        <w:color w:val="FFFFFF" w:themeColor="background1"/>
      </w:rPr>
      <w:tblPr/>
      <w:tcPr>
        <w:shd w:val="clear" w:color="auto" w:fill="3D2262" w:themeFill="accent1"/>
      </w:tcPr>
    </w:tblStylePr>
    <w:tblStylePr w:type="lastCol">
      <w:pPr>
        <w:wordWrap/>
        <w:jc w:val="left"/>
      </w:pPr>
      <w:tblPr/>
      <w:tcPr>
        <w:shd w:val="clear" w:color="auto" w:fill="3D2262" w:themeFill="accent1"/>
      </w:tcPr>
    </w:tblStylePr>
  </w:style>
  <w:style w:type="character" w:styleId="Bold" w:customStyle="1">
    <w:name w:val="Bold"/>
    <w:uiPriority w:val="1"/>
    <w:qFormat/>
    <w:rsid w:val="00C049CA"/>
    <w:rPr>
      <w:b/>
      <w:bCs/>
    </w:rPr>
  </w:style>
  <w:style w:type="character" w:styleId="Heading6Char" w:customStyle="1">
    <w:name w:val="Heading 6 Char"/>
    <w:basedOn w:val="DefaultParagraphFont"/>
    <w:link w:val="Heading6"/>
    <w:uiPriority w:val="9"/>
    <w:rsid w:val="00BF6116"/>
    <w:rPr>
      <w:rFonts w:asciiTheme="majorHAnsi" w:hAnsiTheme="majorHAnsi" w:eastAsiaTheme="majorEastAsia" w:cstheme="majorBidi"/>
      <w:color w:val="1E1130" w:themeColor="accent1" w:themeShade="7F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AF532B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E63F4F"/>
    <w:rPr>
      <w:color w:val="605E5C"/>
      <w:shd w:val="clear" w:color="auto" w:fill="E1DFDD"/>
    </w:rPr>
  </w:style>
  <w:style w:type="table" w:styleId="PlainTable3">
    <w:name w:val="Plain Table 3"/>
    <w:basedOn w:val="TableNormal"/>
    <w:uiPriority w:val="43"/>
    <w:locked/>
    <w:rsid w:val="00154D8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SecondaryHeader" w:customStyle="1">
    <w:name w:val="Secondary Header"/>
    <w:basedOn w:val="Header"/>
    <w:rsid w:val="007F48B2"/>
    <w:pPr>
      <w:spacing w:after="120"/>
    </w:pPr>
  </w:style>
  <w:style w:type="table" w:styleId="PlainTable4">
    <w:name w:val="Plain Table 4"/>
    <w:basedOn w:val="TableNormal"/>
    <w:uiPriority w:val="44"/>
    <w:locked/>
    <w:rsid w:val="008C1C7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locked/>
    <w:rsid w:val="008C1C7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-Accent3">
    <w:name w:val="Grid Table 1 Light Accent 3"/>
    <w:basedOn w:val="TableNormal"/>
    <w:uiPriority w:val="46"/>
    <w:locked/>
    <w:rsid w:val="008C1C7C"/>
    <w:tblPr>
      <w:tblStyleRowBandSize w:val="1"/>
      <w:tblStyleColBandSize w:val="1"/>
      <w:tblBorders>
        <w:top w:val="single" w:color="7BFFF3" w:themeColor="accent3" w:themeTint="66" w:sz="4" w:space="0"/>
        <w:left w:val="single" w:color="7BFFF3" w:themeColor="accent3" w:themeTint="66" w:sz="4" w:space="0"/>
        <w:bottom w:val="single" w:color="7BFFF3" w:themeColor="accent3" w:themeTint="66" w:sz="4" w:space="0"/>
        <w:right w:val="single" w:color="7BFFF3" w:themeColor="accent3" w:themeTint="66" w:sz="4" w:space="0"/>
        <w:insideH w:val="single" w:color="7BFFF3" w:themeColor="accent3" w:themeTint="66" w:sz="4" w:space="0"/>
        <w:insideV w:val="single" w:color="7BFFF3" w:themeColor="accent3" w:themeTint="66" w:sz="4" w:space="0"/>
      </w:tblBorders>
    </w:tblPr>
    <w:tblStylePr w:type="firstRow">
      <w:rPr>
        <w:b/>
        <w:bCs/>
      </w:rPr>
      <w:tblPr/>
      <w:tcPr>
        <w:tcBorders>
          <w:bottom w:val="single" w:color="39FFED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39FFED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locked/>
    <w:rsid w:val="008C1C7C"/>
    <w:tblPr>
      <w:tblStyleRowBandSize w:val="1"/>
      <w:tblStyleColBandSize w:val="1"/>
      <w:tblBorders>
        <w:top w:val="single" w:color="A7E6F5" w:themeColor="accent4" w:themeTint="66" w:sz="4" w:space="0"/>
        <w:left w:val="single" w:color="A7E6F5" w:themeColor="accent4" w:themeTint="66" w:sz="4" w:space="0"/>
        <w:bottom w:val="single" w:color="A7E6F5" w:themeColor="accent4" w:themeTint="66" w:sz="4" w:space="0"/>
        <w:right w:val="single" w:color="A7E6F5" w:themeColor="accent4" w:themeTint="66" w:sz="4" w:space="0"/>
        <w:insideH w:val="single" w:color="A7E6F5" w:themeColor="accent4" w:themeTint="66" w:sz="4" w:space="0"/>
        <w:insideV w:val="single" w:color="A7E6F5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7BDAF1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7BDAF1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locked/>
    <w:rsid w:val="008C1C7C"/>
    <w:tblPr>
      <w:tblStyleRowBandSize w:val="1"/>
      <w:tblStyleColBandSize w:val="1"/>
      <w:tblBorders>
        <w:top w:val="single" w:color="F9C6DA" w:themeColor="accent5" w:themeTint="66" w:sz="4" w:space="0"/>
        <w:left w:val="single" w:color="F9C6DA" w:themeColor="accent5" w:themeTint="66" w:sz="4" w:space="0"/>
        <w:bottom w:val="single" w:color="F9C6DA" w:themeColor="accent5" w:themeTint="66" w:sz="4" w:space="0"/>
        <w:right w:val="single" w:color="F9C6DA" w:themeColor="accent5" w:themeTint="66" w:sz="4" w:space="0"/>
        <w:insideH w:val="single" w:color="F9C6DA" w:themeColor="accent5" w:themeTint="66" w:sz="4" w:space="0"/>
        <w:insideV w:val="single" w:color="F9C6DA" w:themeColor="accent5" w:themeTint="66" w:sz="4" w:space="0"/>
      </w:tblBorders>
    </w:tblPr>
    <w:tblStylePr w:type="firstRow">
      <w:rPr>
        <w:b/>
        <w:bCs/>
      </w:rPr>
      <w:tblPr/>
      <w:tcPr>
        <w:tcBorders>
          <w:bottom w:val="single" w:color="F6AAC8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6AAC8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6">
    <w:name w:val="Grid Table 4 Accent 6"/>
    <w:basedOn w:val="TableNormal"/>
    <w:uiPriority w:val="49"/>
    <w:locked/>
    <w:rsid w:val="00230054"/>
    <w:rPr>
      <w:color w:val="000000" w:themeColor="text1"/>
    </w:rPr>
    <w:tblPr>
      <w:tblStyleRowBandSize w:val="1"/>
      <w:tblStyleColBandSize w:val="1"/>
      <w:tblBorders>
        <w:top w:val="single" w:color="F8AE9C" w:themeColor="accent6" w:themeTint="99" w:sz="4" w:space="0"/>
        <w:left w:val="single" w:color="F8AE9C" w:themeColor="accent6" w:themeTint="99" w:sz="4" w:space="0"/>
        <w:bottom w:val="single" w:color="F8AE9C" w:themeColor="accent6" w:themeTint="99" w:sz="4" w:space="0"/>
        <w:right w:val="single" w:color="F8AE9C" w:themeColor="accent6" w:themeTint="99" w:sz="4" w:space="0"/>
        <w:insideH w:val="single" w:color="F8AE9C" w:themeColor="accent6" w:themeTint="99" w:sz="4" w:space="0"/>
        <w:insideV w:val="single" w:color="F8AE9C" w:themeColor="accent6" w:themeTint="99" w:sz="4" w:space="0"/>
      </w:tblBorders>
    </w:tblPr>
    <w:tcPr>
      <w:shd w:val="clear" w:color="auto" w:fill="auto"/>
    </w:tcPr>
    <w:tblStylePr w:type="firstRow">
      <w:rPr>
        <w:rFonts w:ascii="Arial" w:hAnsi="Arial"/>
        <w:b/>
        <w:bCs/>
        <w:color w:val="auto"/>
        <w:sz w:val="24"/>
      </w:rPr>
      <w:tblPr/>
      <w:tcPr>
        <w:tcBorders>
          <w:top w:val="single" w:color="F47A5C" w:themeColor="accent6" w:sz="4" w:space="0"/>
          <w:left w:val="single" w:color="F47A5C" w:themeColor="accent6" w:sz="4" w:space="0"/>
          <w:bottom w:val="single" w:color="F47A5C" w:themeColor="accent6" w:sz="4" w:space="0"/>
          <w:right w:val="single" w:color="F47A5C" w:themeColor="accent6" w:sz="4" w:space="0"/>
          <w:insideH w:val="nil"/>
          <w:insideV w:val="nil"/>
        </w:tcBorders>
        <w:shd w:val="clear" w:color="auto" w:fill="F47A5C" w:themeFill="accent6"/>
      </w:tcPr>
    </w:tblStylePr>
    <w:tblStylePr w:type="lastRow">
      <w:rPr>
        <w:b/>
        <w:bCs/>
      </w:rPr>
      <w:tblPr/>
      <w:tcPr>
        <w:tcBorders>
          <w:top w:val="double" w:color="F47A5C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4DE" w:themeFill="accent6" w:themeFillTint="33"/>
      </w:tcPr>
    </w:tblStylePr>
    <w:tblStylePr w:type="band1Horz">
      <w:tblPr/>
      <w:tcPr>
        <w:shd w:val="clear" w:color="auto" w:fill="FCE4DE" w:themeFill="accent6" w:themeFillTint="33"/>
      </w:tcPr>
    </w:tblStylePr>
  </w:style>
  <w:style w:type="table" w:styleId="ListTable1Light-Accent6">
    <w:name w:val="List Table 1 Light Accent 6"/>
    <w:basedOn w:val="TableNormal"/>
    <w:uiPriority w:val="46"/>
    <w:locked/>
    <w:rsid w:val="0023005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F8AE9C" w:themeColor="accent6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F8AE9C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4DE" w:themeFill="accent6" w:themeFillTint="33"/>
      </w:tcPr>
    </w:tblStylePr>
    <w:tblStylePr w:type="band1Horz">
      <w:tblPr/>
      <w:tcPr>
        <w:shd w:val="clear" w:color="auto" w:fill="FCE4DE" w:themeFill="accent6" w:themeFillTint="33"/>
      </w:tcPr>
    </w:tblStylePr>
  </w:style>
  <w:style w:type="table" w:styleId="ListTable1Light-Accent1">
    <w:name w:val="List Table 1 Light Accent 1"/>
    <w:basedOn w:val="TableNormal"/>
    <w:uiPriority w:val="46"/>
    <w:locked/>
    <w:rsid w:val="00F071B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8456C4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8456C4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C6EB" w:themeFill="accent1" w:themeFillTint="33"/>
      </w:tcPr>
    </w:tblStylePr>
    <w:tblStylePr w:type="band1Horz">
      <w:tblPr/>
      <w:tcPr>
        <w:shd w:val="clear" w:color="auto" w:fill="D6C6EB" w:themeFill="accent1" w:themeFillTint="33"/>
      </w:tcPr>
    </w:tblStylePr>
  </w:style>
  <w:style w:type="paragraph" w:styleId="Bottomblocktext" w:customStyle="1">
    <w:name w:val="Bottom block text"/>
    <w:basedOn w:val="Normal"/>
    <w:uiPriority w:val="99"/>
    <w:rsid w:val="00770769"/>
    <w:pPr>
      <w:suppressAutoHyphens/>
      <w:autoSpaceDE w:val="0"/>
      <w:autoSpaceDN w:val="0"/>
      <w:adjustRightInd w:val="0"/>
      <w:spacing w:before="113" w:after="57" w:line="200" w:lineRule="atLeast"/>
      <w:textAlignment w:val="center"/>
    </w:pPr>
    <w:rPr>
      <w:rFonts w:cs="Montserrat SemiBold"/>
      <w:bCs/>
      <w:color w:val="000000" w:themeColor="text1"/>
      <w:spacing w:val="-1"/>
      <w:sz w:val="16"/>
      <w:szCs w:val="16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27262B"/>
    <w:rPr>
      <w:color w:val="575757" w:themeColor="followedHyperlink"/>
      <w:u w:val="single"/>
    </w:rPr>
  </w:style>
  <w:style w:type="paragraph" w:styleId="Numberedlist" w:customStyle="1">
    <w:name w:val="Numbered list"/>
    <w:basedOn w:val="Bullet"/>
    <w:uiPriority w:val="2"/>
    <w:qFormat/>
    <w:rsid w:val="00F21E51"/>
    <w:pPr>
      <w:numPr>
        <w:numId w:val="38"/>
      </w:numPr>
    </w:pPr>
  </w:style>
  <w:style w:type="character" w:styleId="CommentReference">
    <w:name w:val="annotation reference"/>
    <w:basedOn w:val="DefaultParagraphFont"/>
    <w:semiHidden/>
    <w:unhideWhenUsed/>
    <w:locked/>
    <w:rsid w:val="00C5096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50963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C50963"/>
    <w:rPr>
      <w:rFonts w:ascii="Arial" w:hAnsi="Arial"/>
      <w:lang w:eastAsia="en-US"/>
    </w:rPr>
  </w:style>
  <w:style w:type="paragraph" w:styleId="ListParagraph">
    <w:name w:val="List Paragraph"/>
    <w:basedOn w:val="Normal"/>
    <w:uiPriority w:val="34"/>
    <w:qFormat/>
    <w:locked/>
    <w:rsid w:val="0044592B"/>
    <w:pPr>
      <w:spacing w:before="0" w:after="160" w:line="259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5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png" Id="rId13" /><Relationship Type="http://schemas.openxmlformats.org/officeDocument/2006/relationships/footer" Target="footer1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header" Target="header1.xml" Id="rId17" /><Relationship Type="http://schemas.openxmlformats.org/officeDocument/2006/relationships/customXml" Target="../customXml/item2.xml" Id="rId2" /><Relationship Type="http://schemas.openxmlformats.org/officeDocument/2006/relationships/image" Target="media/image5.png" Id="rId16" /><Relationship Type="http://schemas.openxmlformats.org/officeDocument/2006/relationships/footer" Target="footer2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hyperlink" Target="https://www.canberrahealthservices.act.gov.au/accessibility" TargetMode="External" Id="rId15" /><Relationship Type="http://schemas.openxmlformats.org/officeDocument/2006/relationships/theme" Target="theme/theme1.xml" Id="rId23" /><Relationship Type="http://schemas.openxmlformats.org/officeDocument/2006/relationships/endnotes" Target="endnotes.xml" Id="rId10" /><Relationship Type="http://schemas.openxmlformats.org/officeDocument/2006/relationships/header" Target="header2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4.png" Id="rId14" /><Relationship Type="http://schemas.openxmlformats.org/officeDocument/2006/relationships/glossaryDocument" Target="glossary/document.xml" Id="rId22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anberrahealthservices.act.gov.au/" TargetMode="External"/><Relationship Id="rId2" Type="http://schemas.openxmlformats.org/officeDocument/2006/relationships/image" Target="media/image6.png"/><Relationship Id="rId1" Type="http://schemas.openxmlformats.org/officeDocument/2006/relationships/hyperlink" Target="https://www.canberrahealthservices.act.gov.au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anberrahealthservices.act.gov.au/" TargetMode="External"/><Relationship Id="rId2" Type="http://schemas.openxmlformats.org/officeDocument/2006/relationships/image" Target="media/image6.png"/><Relationship Id="rId1" Type="http://schemas.openxmlformats.org/officeDocument/2006/relationships/hyperlink" Target="https://www.canberrahealthservices.act.gov.a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AS327S2\HealthHome08\A\Alana%20Matthews\Desktop\Processes\Draft%20Referee%20Check.dotx" TargetMode="External"/></Relationships>
</file>

<file path=word/glossary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nberrahealthservices.act.gov.au/accessibility" TargetMode="External"/><Relationship Id="rId3" Type="http://schemas.openxmlformats.org/officeDocument/2006/relationships/webSettings" Target="webSettings.xml"/><Relationship Id="rId7" Type="http://schemas.openxmlformats.org/officeDocument/2006/relationships/image" Target="../media/image1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../media/image10.png"/><Relationship Id="rId5" Type="http://schemas.openxmlformats.org/officeDocument/2006/relationships/image" Target="../media/image9.png"/><Relationship Id="rId10" Type="http://schemas.openxmlformats.org/officeDocument/2006/relationships/fontTable" Target="fontTable.xml"/><Relationship Id="rId4" Type="http://schemas.openxmlformats.org/officeDocument/2006/relationships/image" Target="../media/image8.png"/><Relationship Id="rId9" Type="http://schemas.openxmlformats.org/officeDocument/2006/relationships/image" Target="../media/image12.png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docParts>
    <w:docPart>
      <w:docPartPr>
        <w:name w:val="C92F4FAADFE144ECA5E074ADB1F16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F5B04-7C30-4CD5-8ABE-C0E5CDDCADF5}"/>
      </w:docPartPr>
      <w:docPartBody>
        <w:p w:rsidR="000F1F27" w:rsidRDefault="000F1F27">
          <w:pPr>
            <w:pStyle w:val="C92F4FAADFE144ECA5E074ADB1F16190"/>
          </w:pPr>
          <w:r>
            <w:rPr>
              <w:noProof/>
              <w:sz w:val="20"/>
              <w:szCs w:val="20"/>
            </w:rPr>
            <w:drawing>
              <wp:inline distT="0" distB="0" distL="0" distR="0" wp14:anchorId="464B3F62" wp14:editId="4FCB70A3">
                <wp:extent cx="282575" cy="285750"/>
                <wp:effectExtent l="0" t="0" r="3175" b="0"/>
                <wp:docPr id="1" name="Picture 1" descr="Icon of a moth to represent Acknowledgement of Countr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15689285" name="Picture 1915689285" descr="Icon of a moth to represent Acknowledgement of Country"/>
                        <pic:cNvPicPr/>
                      </pic:nvPicPr>
                      <pic:blipFill rotWithShape="1"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859" t="18441" r="17021" b="17730"/>
                        <a:stretch/>
                      </pic:blipFill>
                      <pic:spPr bwMode="auto">
                        <a:xfrm>
                          <a:off x="0" y="0"/>
                          <a:ext cx="282575" cy="285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350211">
            <w:rPr>
              <w:b/>
              <w:sz w:val="20"/>
              <w:szCs w:val="20"/>
            </w:rPr>
            <w:t>Acknowledgement of Country</w:t>
          </w:r>
        </w:p>
      </w:docPartBody>
    </w:docPart>
    <w:docPart>
      <w:docPartPr>
        <w:name w:val="2DA3168423D548E2AC75C1A2264FED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A95DB-29E0-4381-8660-1ECAFB8D67F1}"/>
      </w:docPartPr>
      <w:docPartBody>
        <w:p w:rsidR="000F1F27" w:rsidRDefault="000F1F27">
          <w:pPr>
            <w:pStyle w:val="2DA3168423D548E2AC75C1A2264FEDAC"/>
          </w:pPr>
          <w:r w:rsidRPr="00EE29F8">
            <w:rPr>
              <w:rStyle w:val="PlaceholderText"/>
            </w:rPr>
            <w:t>Choose an item.</w:t>
          </w:r>
        </w:p>
      </w:docPartBody>
    </w:docPart>
    <w:docPart>
      <w:docPartPr>
        <w:name w:val="EA4DE33F850242618CEA85805985B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EF37AF-F2F2-47EC-9055-A9158494C294}"/>
      </w:docPartPr>
      <w:docPartBody>
        <w:p w:rsidRPr="00F26C97" w:rsidR="000F1F27" w:rsidP="00185FE8" w:rsidRDefault="000F1F27">
          <w:pPr>
            <w:pStyle w:val="Bottomblocktext"/>
            <w:rPr>
              <w:b/>
              <w:bCs w:val="0"/>
              <w:sz w:val="20"/>
              <w:szCs w:val="20"/>
            </w:rPr>
          </w:pPr>
          <w:r>
            <w:rPr>
              <w:b/>
              <w:bCs w:val="0"/>
              <w:noProof/>
              <w:sz w:val="20"/>
              <w:szCs w:val="20"/>
            </w:rPr>
            <w:drawing>
              <wp:inline distT="0" distB="0" distL="0" distR="0" wp14:anchorId="051B26F8" wp14:editId="7DB2B6E1">
                <wp:extent cx="338275" cy="331065"/>
                <wp:effectExtent l="0" t="0" r="5080" b="0"/>
                <wp:docPr id="2" name="Picture 1" descr="Icon of a person inside a circle, accessibility ic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15689286" name="Picture 1915689286" descr="Icon of a person inside a circle, accessibility icon"/>
                        <pic:cNvPicPr/>
                      </pic:nvPicPr>
                      <pic:blipFill rotWithShape="1"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382" t="17019" r="14687" b="16499"/>
                        <a:stretch/>
                      </pic:blipFill>
                      <pic:spPr bwMode="auto">
                        <a:xfrm>
                          <a:off x="0" y="0"/>
                          <a:ext cx="341131" cy="3338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350211">
            <w:rPr>
              <w:b/>
              <w:bCs w:val="0"/>
              <w:sz w:val="20"/>
              <w:szCs w:val="20"/>
            </w:rPr>
            <w:t>Accessibility</w:t>
          </w:r>
          <w:r>
            <w:rPr>
              <w:b/>
              <w:bCs w:val="0"/>
              <w:sz w:val="20"/>
              <w:szCs w:val="20"/>
            </w:rPr>
            <w:t xml:space="preserve"> </w:t>
          </w:r>
          <w:r>
            <w:rPr>
              <w:noProof/>
              <w:sz w:val="20"/>
              <w:szCs w:val="20"/>
            </w:rPr>
            <w:drawing>
              <wp:inline distT="0" distB="0" distL="0" distR="0" wp14:anchorId="4C1EDE2F" wp14:editId="573E8212">
                <wp:extent cx="143919" cy="139700"/>
                <wp:effectExtent l="0" t="0" r="8890" b="0"/>
                <wp:docPr id="3" name="Picture 2" descr="Phone ic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15689287" name="Picture 1915689287" descr="Phone icon"/>
                        <pic:cNvPicPr/>
                      </pic:nvPicPr>
                      <pic:blipFill rotWithShape="1"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760" t="23466" r="23059" b="23942"/>
                        <a:stretch/>
                      </pic:blipFill>
                      <pic:spPr bwMode="auto">
                        <a:xfrm>
                          <a:off x="0" y="0"/>
                          <a:ext cx="152099" cy="1476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rPr>
              <w:b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ca</w:t>
          </w:r>
          <w:r w:rsidRPr="00350211">
            <w:rPr>
              <w:sz w:val="20"/>
              <w:szCs w:val="20"/>
            </w:rPr>
            <w:t>ll (02) 5124 0000</w:t>
          </w:r>
        </w:p>
        <w:p w:rsidRPr="00F26C97" w:rsidR="000F1F27" w:rsidP="00185FE8" w:rsidRDefault="000F1F27">
          <w:pPr>
            <w:pStyle w:val="Bottomblocktext"/>
            <w:rPr>
              <w:b/>
              <w:bCs w:val="0"/>
              <w:sz w:val="20"/>
              <w:szCs w:val="20"/>
            </w:rPr>
          </w:pPr>
          <w:r>
            <w:rPr>
              <w:b/>
              <w:bCs w:val="0"/>
              <w:noProof/>
              <w:sz w:val="20"/>
              <w:szCs w:val="20"/>
            </w:rPr>
            <w:drawing>
              <wp:inline distT="0" distB="0" distL="0" distR="0" wp14:anchorId="1410D3F1" wp14:editId="649F9180">
                <wp:extent cx="326104" cy="323850"/>
                <wp:effectExtent l="0" t="0" r="0" b="0"/>
                <wp:docPr id="4" name="Picture 3" descr="Interpreter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15689289" name="Picture 1915689289" descr="Interpreter logo"/>
                        <pic:cNvPicPr/>
                      </pic:nvPicPr>
                      <pic:blipFill rotWithShape="1"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68" t="11821" r="11962" b="12139"/>
                        <a:stretch/>
                      </pic:blipFill>
                      <pic:spPr bwMode="auto">
                        <a:xfrm>
                          <a:off x="0" y="0"/>
                          <a:ext cx="328748" cy="32647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rPr>
              <w:b/>
              <w:bCs w:val="0"/>
              <w:sz w:val="20"/>
              <w:szCs w:val="20"/>
            </w:rPr>
            <w:t xml:space="preserve"> </w:t>
          </w:r>
          <w:r w:rsidRPr="00350211">
            <w:rPr>
              <w:b/>
              <w:bCs w:val="0"/>
              <w:sz w:val="20"/>
              <w:szCs w:val="20"/>
            </w:rPr>
            <w:t>Interpreter</w:t>
          </w:r>
          <w:r>
            <w:rPr>
              <w:b/>
              <w:bCs w:val="0"/>
              <w:sz w:val="20"/>
              <w:szCs w:val="20"/>
            </w:rPr>
            <w:t xml:space="preserve"> </w:t>
          </w:r>
          <w:r>
            <w:rPr>
              <w:noProof/>
              <w:sz w:val="20"/>
              <w:szCs w:val="20"/>
            </w:rPr>
            <w:drawing>
              <wp:inline distT="0" distB="0" distL="0" distR="0" wp14:anchorId="589DCA3E" wp14:editId="38649832">
                <wp:extent cx="143919" cy="139700"/>
                <wp:effectExtent l="0" t="0" r="8890" b="0"/>
                <wp:docPr id="5" name="Picture 4" descr="Phone ic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15689290" name="Picture 1915689290" descr="Phone icon"/>
                        <pic:cNvPicPr/>
                      </pic:nvPicPr>
                      <pic:blipFill rotWithShape="1"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760" t="23466" r="23059" b="23942"/>
                        <a:stretch/>
                      </pic:blipFill>
                      <pic:spPr bwMode="auto">
                        <a:xfrm>
                          <a:off x="0" y="0"/>
                          <a:ext cx="152099" cy="1476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rPr>
              <w:b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ca</w:t>
          </w:r>
          <w:r w:rsidRPr="00350211">
            <w:rPr>
              <w:sz w:val="20"/>
              <w:szCs w:val="20"/>
            </w:rPr>
            <w:t>ll 131 450</w:t>
          </w:r>
        </w:p>
        <w:p w:rsidR="000F1F27" w:rsidP="00185FE8" w:rsidRDefault="00114E7F">
          <w:pPr>
            <w:pStyle w:val="Bottomblocktext"/>
            <w:rPr>
              <w:sz w:val="20"/>
              <w:szCs w:val="20"/>
            </w:rPr>
          </w:pPr>
          <w:hyperlink w:history="1" r:id="rId8">
            <w:r w:rsidRPr="00350211" w:rsidR="000F1F27">
              <w:rPr>
                <w:rStyle w:val="Hyperlink"/>
                <w:sz w:val="20"/>
                <w:szCs w:val="20"/>
              </w:rPr>
              <w:t>canberrahealthservices.act.gov.au/accessibility</w:t>
            </w:r>
          </w:hyperlink>
        </w:p>
        <w:p w:rsidR="000F1F27" w:rsidRDefault="000F1F27">
          <w:pPr>
            <w:pStyle w:val="EA4DE33F850242618CEA85805985B707"/>
          </w:pPr>
          <w:r>
            <w:rPr>
              <w:b/>
              <w:bCs/>
              <w:noProof/>
            </w:rPr>
            <w:drawing>
              <wp:inline distT="0" distB="0" distL="0" distR="0" wp14:anchorId="062F90AE" wp14:editId="69CE26DE">
                <wp:extent cx="1323833" cy="309418"/>
                <wp:effectExtent l="0" t="0" r="0" b="0"/>
                <wp:docPr id="6" name="Picture 5" descr="Philadelphia Pride Flag, Transgender Pride Flag, Intersex Fl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15689291" name="Picture 1915689291" descr="Philadelphia Pride Flag, Transgender Pride Flag, Intersex Flag"/>
                        <pic:cNvPicPr/>
                      </pic:nvPicPr>
                      <pic:blipFill rotWithShape="1"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227" t="41711" r="12749" b="41221"/>
                        <a:stretch/>
                      </pic:blipFill>
                      <pic:spPr bwMode="auto">
                        <a:xfrm>
                          <a:off x="0" y="0"/>
                          <a:ext cx="1353966" cy="3164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19790-C5DE-4831-9FF4-0436A5432AD9}"/>
      </w:docPartPr>
      <w:docPartBody>
        <w:p w:rsidR="000F1F27" w:rsidRDefault="000F1F27">
          <w:r w:rsidRPr="00C465F7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11C71-B2E8-4A4A-A59F-99494AA40995}"/>
      </w:docPartPr>
      <w:docPartBody>
        <w:p w:rsidR="000F1F27" w:rsidRDefault="000F1F27">
          <w:r w:rsidRPr="00C465F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8F689-D1DC-41DD-833F-C3719E40E07E}"/>
      </w:docPartPr>
      <w:docPartBody>
        <w:p w:rsidR="000F1F27" w:rsidRDefault="000F1F27">
          <w:r w:rsidRPr="00C465F7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F27"/>
    <w:rsid w:val="000F1F27"/>
    <w:rsid w:val="001A6FBC"/>
    <w:rsid w:val="00965A26"/>
    <w:rsid w:val="00A810A3"/>
    <w:rsid w:val="00CC2581"/>
    <w:rsid w:val="00E3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92F4FAADFE144ECA5E074ADB1F16190">
    <w:name w:val="C92F4FAADFE144ECA5E074ADB1F16190"/>
  </w:style>
  <w:style w:type="character" w:styleId="PlaceholderText">
    <w:name w:val="Placeholder Text"/>
    <w:basedOn w:val="DefaultParagraphFont"/>
    <w:uiPriority w:val="99"/>
    <w:semiHidden/>
    <w:rsid w:val="000F1F27"/>
    <w:rPr>
      <w:color w:val="808080"/>
    </w:rPr>
  </w:style>
  <w:style w:type="paragraph" w:customStyle="1" w:styleId="2DA3168423D548E2AC75C1A2264FEDAC">
    <w:name w:val="2DA3168423D548E2AC75C1A2264FEDAC"/>
  </w:style>
  <w:style w:type="character" w:styleId="Hyperlink">
    <w:name w:val="Hyperlink"/>
    <w:uiPriority w:val="99"/>
    <w:rPr>
      <w:color w:val="auto"/>
      <w:u w:val="single"/>
    </w:rPr>
  </w:style>
  <w:style w:type="paragraph" w:customStyle="1" w:styleId="Bottomblocktext">
    <w:name w:val="Bottom block text"/>
    <w:basedOn w:val="Normal"/>
    <w:uiPriority w:val="99"/>
    <w:pPr>
      <w:keepNext/>
      <w:keepLines/>
      <w:suppressAutoHyphens/>
      <w:autoSpaceDE w:val="0"/>
      <w:autoSpaceDN w:val="0"/>
      <w:adjustRightInd w:val="0"/>
      <w:spacing w:before="113" w:after="57" w:line="200" w:lineRule="atLeast"/>
      <w:textAlignment w:val="center"/>
    </w:pPr>
    <w:rPr>
      <w:rFonts w:ascii="Arial" w:eastAsia="Calibri" w:hAnsi="Arial" w:cs="Montserrat SemiBold"/>
      <w:bCs/>
      <w:color w:val="000000" w:themeColor="text1"/>
      <w:spacing w:val="-1"/>
      <w:kern w:val="0"/>
      <w:sz w:val="16"/>
      <w:szCs w:val="16"/>
      <w:lang w:val="en-US"/>
      <w14:ligatures w14:val="none"/>
    </w:rPr>
  </w:style>
  <w:style w:type="paragraph" w:customStyle="1" w:styleId="EA4DE33F850242618CEA85805985B707">
    <w:name w:val="EA4DE33F850242618CEA85805985B7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HS - NEW BRAND">
      <a:dk1>
        <a:srgbClr val="000000"/>
      </a:dk1>
      <a:lt1>
        <a:srgbClr val="FFFFFF"/>
      </a:lt1>
      <a:dk2>
        <a:srgbClr val="575757"/>
      </a:dk2>
      <a:lt2>
        <a:srgbClr val="F4F3EE"/>
      </a:lt2>
      <a:accent1>
        <a:srgbClr val="3D2262"/>
      </a:accent1>
      <a:accent2>
        <a:srgbClr val="6E3894"/>
      </a:accent2>
      <a:accent3>
        <a:srgbClr val="00B5A5"/>
      </a:accent3>
      <a:accent4>
        <a:srgbClr val="24C2E8"/>
      </a:accent4>
      <a:accent5>
        <a:srgbClr val="F172A4"/>
      </a:accent5>
      <a:accent6>
        <a:srgbClr val="F47A5C"/>
      </a:accent6>
      <a:hlink>
        <a:srgbClr val="002677"/>
      </a:hlink>
      <a:folHlink>
        <a:srgbClr val="57575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AA1CCF6EE729429239070567689F32" ma:contentTypeVersion="27" ma:contentTypeDescription="Create a new document." ma:contentTypeScope="" ma:versionID="74d3588d091f4c95488be32c4ce934a4">
  <xsd:schema xmlns:xsd="http://www.w3.org/2001/XMLSchema" xmlns:xs="http://www.w3.org/2001/XMLSchema" xmlns:p="http://schemas.microsoft.com/office/2006/metadata/properties" xmlns:ns2="d2319b81-f6e4-405c-9046-79597e935ab8" xmlns:ns3="c0239a80-7f07-4ed7-82c3-24ad7d76ada5" targetNamespace="http://schemas.microsoft.com/office/2006/metadata/properties" ma:root="true" ma:fieldsID="6a5139cf2f3b119ef46e562d8347f447" ns2:_="" ns3:_="">
    <xsd:import namespace="d2319b81-f6e4-405c-9046-79597e935ab8"/>
    <xsd:import namespace="c0239a80-7f07-4ed7-82c3-24ad7d76ad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Review_x0020_Date" minOccurs="0"/>
                <xsd:element ref="ns3:Top_x0020_Level_x0020_Headings" minOccurs="0"/>
                <xsd:element ref="ns3:Targeted_x0020_Audience" minOccurs="0"/>
                <xsd:element ref="ns2:Document_x0020_Owners" minOccurs="0"/>
                <xsd:element ref="ns2:DocumentType" minOccurs="0"/>
                <xsd:element ref="ns2:Purpose" minOccurs="0"/>
                <xsd:element ref="ns2:Published_x0020_Dat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Related_x0020_to_x0020_page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319b81-f6e4-405c-9046-79597e935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ocument_x0020_Owners" ma:index="15" nillable="true" ma:displayName="Document Owners" ma:list="UserInfo" ma:SharePointGroup="0" ma:internalName="Document_x0020_Owne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Type" ma:index="16" nillable="true" ma:displayName="Document Type" ma:format="Dropdown" ma:indexed="true" ma:internalName="DocumentType">
      <xsd:simpleType>
        <xsd:restriction base="dms:Choice">
          <xsd:enumeration value="Template"/>
          <xsd:enumeration value="Policy"/>
          <xsd:enumeration value="Procedure"/>
          <xsd:enumeration value="Advice"/>
          <xsd:enumeration value="Fact Sheet"/>
          <xsd:enumeration value="User guide"/>
          <xsd:enumeration value="Strategy"/>
          <xsd:enumeration value="Framework"/>
          <xsd:enumeration value="Forms"/>
          <xsd:enumeration value="News"/>
          <xsd:enumeration value="Consultation"/>
          <xsd:enumeration value="Plan"/>
          <xsd:enumeration value="Model of Care"/>
          <xsd:enumeration value="Process"/>
          <xsd:enumeration value="Collateral"/>
        </xsd:restriction>
      </xsd:simpleType>
    </xsd:element>
    <xsd:element name="Purpose" ma:index="17" nillable="true" ma:displayName="Purpose" ma:format="Dropdown" ma:internalName="Purpose">
      <xsd:simpleType>
        <xsd:restriction base="dms:Note">
          <xsd:maxLength value="255"/>
        </xsd:restriction>
      </xsd:simpleType>
    </xsd:element>
    <xsd:element name="Published_x0020_Date" ma:index="19" nillable="true" ma:displayName="Published Date" ma:format="DateOnly" ma:internalName="Published_x0020_Date">
      <xsd:simpleType>
        <xsd:restriction base="dms:DateTime"/>
      </xsd:simpleType>
    </xsd:element>
    <xsd:element name="MediaServiceAutoTags" ma:index="22" nillable="true" ma:displayName="Tags" ma:internalName="MediaServiceAutoTags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Related_x0020_to_x0020_pages" ma:index="25" nillable="true" ma:displayName="Related to pages" ma:list="{c65034f5-697d-4b7b-b692-0ae53de056b8}" ma:internalName="Related_x0020_to_x0020_pages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a32ba9fb-117d-4a5c-9dda-ba27611682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3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39a80-7f07-4ed7-82c3-24ad7d76ada5" elementFormDefault="qualified">
    <xsd:import namespace="http://schemas.microsoft.com/office/2006/documentManagement/types"/>
    <xsd:import namespace="http://schemas.microsoft.com/office/infopath/2007/PartnerControls"/>
    <xsd:element name="Review_x0020_Date" ma:index="12" nillable="true" ma:displayName="Review Date" ma:format="DateOnly" ma:indexed="true" ma:internalName="Review_x0020_Date">
      <xsd:simpleType>
        <xsd:restriction base="dms:DateTime"/>
      </xsd:simpleType>
    </xsd:element>
    <xsd:element name="Top_x0020_Level_x0020_Headings" ma:index="13" nillable="true" ma:displayName="Top Level Headings" ma:format="Dropdown" ma:internalName="Top_x0020_Level_x0020_Headings">
      <xsd:simpleType>
        <xsd:restriction base="dms:Choice">
          <xsd:enumeration value="Clinical Apps"/>
          <xsd:enumeration value="Business Apps"/>
          <xsd:enumeration value="Who we are"/>
          <xsd:enumeration value="Patient Care"/>
          <xsd:enumeration value="HR"/>
          <xsd:enumeration value="Emergency and Safety"/>
          <xsd:enumeration value="Help me with"/>
          <xsd:enumeration value="News"/>
        </xsd:restriction>
      </xsd:simpleType>
    </xsd:element>
    <xsd:element name="Targeted_x0020_Audience" ma:index="14" nillable="true" ma:displayName="Targeted Audience" ma:internalName="Targeted_x0020_Audienc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ll Staff"/>
                    <xsd:enumeration value="Executives"/>
                    <xsd:enumeration value="Medical Officers/Doctors"/>
                    <xsd:enumeration value="Nurses and Midwives"/>
                    <xsd:enumeration value="JMO"/>
                    <xsd:enumeration value="Allied Health"/>
                    <xsd:enumeration value="Non- clinical/Admin Staff"/>
                    <xsd:enumeration value="Managers and Senior Clinicians"/>
                    <xsd:enumeration value="Pathology"/>
                  </xsd:restriction>
                </xsd:simpleType>
              </xsd:element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9" nillable="true" ma:displayName="Taxonomy Catch All Column" ma:hidden="true" ma:list="{e3d9c0df-42c0-4395-97bb-7bb7077d361a}" ma:internalName="TaxCatchAll" ma:showField="CatchAllData" ma:web="c0239a80-7f07-4ed7-82c3-24ad7d76ad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1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239a80-7f07-4ed7-82c3-24ad7d76ada5" xsi:nil="true"/>
    <Document_x0020_Owners xmlns="d2319b81-f6e4-405c-9046-79597e935ab8">
      <UserInfo>
        <DisplayName/>
        <AccountId xsi:nil="true"/>
        <AccountType/>
      </UserInfo>
    </Document_x0020_Owners>
    <Published_x0020_Date xmlns="d2319b81-f6e4-405c-9046-79597e935ab8" xsi:nil="true"/>
    <lcf76f155ced4ddcb4097134ff3c332f xmlns="d2319b81-f6e4-405c-9046-79597e935ab8">
      <Terms xmlns="http://schemas.microsoft.com/office/infopath/2007/PartnerControls"/>
    </lcf76f155ced4ddcb4097134ff3c332f>
    <Targeted_x0020_Audience xmlns="c0239a80-7f07-4ed7-82c3-24ad7d76ada5" xsi:nil="true"/>
    <Top_x0020_Level_x0020_Headings xmlns="c0239a80-7f07-4ed7-82c3-24ad7d76ada5">Emergency and Safety</Top_x0020_Level_x0020_Headings>
    <Review_x0020_Date xmlns="c0239a80-7f07-4ed7-82c3-24ad7d76ada5" xsi:nil="true"/>
    <Purpose xmlns="d2319b81-f6e4-405c-9046-79597e935ab8" xsi:nil="true"/>
    <DocumentType xmlns="d2319b81-f6e4-405c-9046-79597e935ab8">Template</DocumentType>
    <Related_x0020_to_x0020_pages xmlns="d2319b81-f6e4-405c-9046-79597e935ab8" xsi:nil="true"/>
    <SharedWithUsers xmlns="c0239a80-7f07-4ed7-82c3-24ad7d76ada5">
      <UserInfo>
        <DisplayName>Collins, Samantha (Health)</DisplayName>
        <AccountId>6747</AccountId>
        <AccountType/>
      </UserInfo>
      <UserInfo>
        <DisplayName>Gallagher, Clare (Health)</DisplayName>
        <AccountId>283</AccountId>
        <AccountType/>
      </UserInfo>
      <UserInfo>
        <DisplayName>Wormell, Louise (Health)</DisplayName>
        <AccountId>15381</AccountId>
        <AccountType/>
      </UserInfo>
      <UserInfo>
        <DisplayName>Brun, Mary (Health)</DisplayName>
        <AccountId>1211</AccountId>
        <AccountType/>
      </UserInfo>
      <UserInfo>
        <DisplayName>Knight, Sonia (Health)</DisplayName>
        <AccountId>2174</AccountId>
        <AccountType/>
      </UserInfo>
      <UserInfo>
        <DisplayName>Walker, Nic (Health)</DisplayName>
        <AccountId>7569</AccountId>
        <AccountType/>
      </UserInfo>
      <UserInfo>
        <DisplayName>Lee, Sun Young (Health)</DisplayName>
        <AccountId>6604</AccountId>
        <AccountType/>
      </UserInfo>
      <UserInfo>
        <DisplayName>Dunk, Ann Marie (Health)</DisplayName>
        <AccountId>529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9094F1-2106-4751-B639-04B701C8DB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9FE265-7633-4EC7-9088-1290168B6BE5}"/>
</file>

<file path=customXml/itemProps3.xml><?xml version="1.0" encoding="utf-8"?>
<ds:datastoreItem xmlns:ds="http://schemas.openxmlformats.org/officeDocument/2006/customXml" ds:itemID="{4A82D5C7-51FC-4BCE-9F20-CE60AC490FE3}">
  <ds:schemaRefs>
    <ds:schemaRef ds:uri="http://schemas.microsoft.com/office/2006/metadata/properties"/>
    <ds:schemaRef ds:uri="http://schemas.microsoft.com/office/infopath/2007/PartnerControls"/>
    <ds:schemaRef ds:uri="332a300e-0c35-43e6-81ba-16f4ea436523"/>
    <ds:schemaRef ds:uri="c0239a80-7f07-4ed7-82c3-24ad7d76ada5"/>
  </ds:schemaRefs>
</ds:datastoreItem>
</file>

<file path=customXml/itemProps4.xml><?xml version="1.0" encoding="utf-8"?>
<ds:datastoreItem xmlns:ds="http://schemas.openxmlformats.org/officeDocument/2006/customXml" ds:itemID="{D8E1157F-4ED9-4DA3-BFF5-2EAEF6DD5D3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Draft Referee Check</ap:Template>
  <ap:Application>Microsoft Word for the web</ap:Application>
  <ap:DocSecurity>0</ap:DocSecurity>
  <ap:ScaleCrop>false</ap:ScaleCrop>
  <ap:Company>Canberra Health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CHS A4 Generic Word Template</dc:title>
  <dc:creator>Matthews, Alana (Health)</dc:creator>
  <cp:lastModifiedBy>Foote, Claire</cp:lastModifiedBy>
  <cp:revision>3</cp:revision>
  <cp:lastPrinted>2017-05-22T07:29:00Z</cp:lastPrinted>
  <dcterms:created xsi:type="dcterms:W3CDTF">2024-11-17T22:32:00Z</dcterms:created>
  <dcterms:modified xsi:type="dcterms:W3CDTF">2025-09-15T01:11:01Z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2024-04-16T02:51:53Z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a24333ad-f174-4d3e-ae7d-f3aab05678fe</vt:lpwstr>
  </property>
  <property fmtid="{D5CDD505-2E9C-101B-9397-08002B2CF9AE}" pid="8" name="MSIP_Label_69af8531-eb46-4968-8cb3-105d2f5ea87e_ContentBits">
    <vt:lpwstr>0</vt:lpwstr>
  </property>
  <property fmtid="{D5CDD505-2E9C-101B-9397-08002B2CF9AE}" pid="9" name="ContentTypeId">
    <vt:lpwstr>0x0101004FAA1CCF6EE729429239070567689F32</vt:lpwstr>
  </property>
  <property fmtid="{D5CDD505-2E9C-101B-9397-08002B2CF9AE}" pid="10" name="MediaServiceImageTags">
    <vt:lpwstr/>
  </property>
</Properties>
</file>